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E213B" w:rsidRPr="005A183B" w:rsidRDefault="00AB551C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40"/>
          <w:szCs w:val="40"/>
        </w:rPr>
      </w:pPr>
      <w:r>
        <w:rPr>
          <w:rFonts w:cs="Helvetica"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4709475</wp:posOffset>
                </wp:positionH>
                <wp:positionV relativeFrom="paragraph">
                  <wp:posOffset>-3757</wp:posOffset>
                </wp:positionV>
                <wp:extent cx="2535058" cy="39002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5058" cy="390029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551C" w:rsidRPr="00AB551C" w:rsidRDefault="00AB551C" w:rsidP="00AB551C">
                            <w:pPr>
                              <w:spacing w:after="0"/>
                              <w:ind w:right="144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AB551C">
                              <w:rPr>
                                <w:b/>
                                <w:sz w:val="16"/>
                                <w:szCs w:val="16"/>
                              </w:rPr>
                              <w:t>Bản High</w:t>
                            </w:r>
                          </w:p>
                          <w:p w:rsidR="00AB551C" w:rsidRPr="00AB551C" w:rsidRDefault="00AB551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B551C">
                              <w:rPr>
                                <w:sz w:val="16"/>
                                <w:szCs w:val="16"/>
                              </w:rPr>
                              <w:t>Tất cả tín hiệu</w:t>
                            </w:r>
                            <w:r w:rsidR="005A183B">
                              <w:rPr>
                                <w:sz w:val="16"/>
                                <w:szCs w:val="16"/>
                              </w:rPr>
                              <w:t xml:space="preserve"> mua bán đều</w:t>
                            </w:r>
                            <w:r w:rsidRPr="00AB551C">
                              <w:rPr>
                                <w:sz w:val="16"/>
                                <w:szCs w:val="16"/>
                              </w:rPr>
                              <w:t xml:space="preserve"> theo VNINDEX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70.8pt;margin-top:-.3pt;width:199.6pt;height:3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" fillcolor="#235f62 [3209]" stroked="f">
                <v:textbox>
                  <w:txbxContent>
                    <w:p w:rsidR="00AB551C" w:rsidRPr="00AB551C" w:rsidRDefault="00AB551C" w:rsidP="00AB551C">
                      <w:pPr>
                        <w:spacing w:after="0"/>
                        <w:ind w:right="144"/>
                        <w:rPr>
                          <w:b/>
                          <w:sz w:val="16"/>
                          <w:szCs w:val="16"/>
                        </w:rPr>
                      </w:pPr>
                      <w:r w:rsidRPr="00AB551C">
                        <w:rPr>
                          <w:b/>
                          <w:sz w:val="16"/>
                          <w:szCs w:val="16"/>
                        </w:rPr>
                        <w:t>Bản High</w:t>
                      </w:r>
                    </w:p>
                    <w:p w:rsidR="00AB551C" w:rsidRPr="00AB551C" w:rsidRDefault="00AB551C">
                      <w:pPr>
                        <w:rPr>
                          <w:sz w:val="16"/>
                          <w:szCs w:val="16"/>
                        </w:rPr>
                      </w:pPr>
                      <w:r w:rsidRPr="00AB551C">
                        <w:rPr>
                          <w:sz w:val="16"/>
                          <w:szCs w:val="16"/>
                        </w:rPr>
                        <w:t>Tất cả tín hiệu</w:t>
                      </w:r>
                      <w:r w:rsidR="005A183B">
                        <w:rPr>
                          <w:sz w:val="16"/>
                          <w:szCs w:val="16"/>
                        </w:rPr>
                        <w:t xml:space="preserve"> mua bán đều</w:t>
                      </w:r>
                      <w:r w:rsidRPr="00AB551C">
                        <w:rPr>
                          <w:sz w:val="16"/>
                          <w:szCs w:val="16"/>
                        </w:rPr>
                        <w:t xml:space="preserve"> theo VNINDEX</w:t>
                      </w:r>
                    </w:p>
                  </w:txbxContent>
                </v:textbox>
              </v:shape>
            </w:pict>
          </mc:Fallback>
        </mc:AlternateContent>
      </w:r>
      <w:r w:rsidR="005E213B" w:rsidRPr="00204299">
        <w:rPr>
          <w:rFonts w:cs="Helvetica"/>
          <w:color w:val="FFFFFF"/>
          <w:sz w:val="32"/>
          <w:szCs w:val="32"/>
          <w:bdr w:val="none" w:sz="0" w:space="0" w:color="auto" w:frame="1"/>
          <w:shd w:val="clear" w:color="auto" w:fill="008080"/>
        </w:rPr>
        <w:t xml:space="preserve">  </w:t>
      </w:r>
      <w:r w:rsidR="005E213B" w:rsidRPr="005A183B">
        <w:rPr>
          <w:rFonts w:cs="Helvetica"/>
          <w:color w:val="FFFFFF"/>
          <w:sz w:val="40"/>
          <w:szCs w:val="40"/>
          <w:bdr w:val="none" w:sz="0" w:space="0" w:color="auto" w:frame="1"/>
          <w:shd w:val="clear" w:color="auto" w:fill="008080"/>
        </w:rPr>
        <w:t>Hướng dẫn sử dụng </w:t>
      </w:r>
      <w:r w:rsidR="005E213B" w:rsidRPr="005A183B">
        <w:rPr>
          <w:rFonts w:cs="Helvetica"/>
          <w:color w:val="FFFFFF"/>
          <w:sz w:val="40"/>
          <w:szCs w:val="40"/>
          <w:bdr w:val="none" w:sz="0" w:space="0" w:color="auto" w:frame="1"/>
          <w:shd w:val="clear" w:color="auto" w:fill="FFFF00"/>
        </w:rPr>
        <w:t>  </w:t>
      </w:r>
      <w:r w:rsidR="005E213B" w:rsidRPr="005A183B">
        <w:rPr>
          <w:rStyle w:val="Strong"/>
          <w:rFonts w:cs="Helvetica"/>
          <w:color w:val="FFFFFF"/>
          <w:sz w:val="40"/>
          <w:szCs w:val="40"/>
          <w:bdr w:val="none" w:sz="0" w:space="0" w:color="auto" w:frame="1"/>
          <w:shd w:val="clear" w:color="auto" w:fill="008000"/>
        </w:rPr>
        <w:t> </w:t>
      </w:r>
      <w:r w:rsidR="00E21952" w:rsidRPr="005A183B">
        <w:rPr>
          <w:rStyle w:val="Emphasis"/>
          <w:rFonts w:cs="Helvetica"/>
          <w:b/>
          <w:bCs/>
          <w:color w:val="FFFFFF"/>
          <w:sz w:val="40"/>
          <w:szCs w:val="40"/>
          <w:bdr w:val="none" w:sz="0" w:space="0" w:color="auto" w:frame="1"/>
          <w:shd w:val="clear" w:color="auto" w:fill="008000"/>
        </w:rPr>
        <w:t>high</w:t>
      </w:r>
      <w:r w:rsidR="005E213B" w:rsidRPr="005A183B">
        <w:rPr>
          <w:rStyle w:val="Emphasis"/>
          <w:rFonts w:cs="Helvetica"/>
          <w:b/>
          <w:bCs/>
          <w:color w:val="FFFFFF"/>
          <w:sz w:val="40"/>
          <w:szCs w:val="40"/>
          <w:bdr w:val="none" w:sz="0" w:space="0" w:color="auto" w:frame="1"/>
          <w:shd w:val="clear" w:color="auto" w:fill="008000"/>
        </w:rPr>
        <w:t>.9oclocks.com</w:t>
      </w:r>
      <w:r w:rsidR="005E213B" w:rsidRPr="005A183B">
        <w:rPr>
          <w:rFonts w:cs="Helvetica"/>
          <w:color w:val="FFFFFF"/>
          <w:sz w:val="40"/>
          <w:szCs w:val="40"/>
          <w:bdr w:val="none" w:sz="0" w:space="0" w:color="auto" w:frame="1"/>
          <w:shd w:val="clear" w:color="auto" w:fill="008000"/>
        </w:rPr>
        <w:t> </w:t>
      </w:r>
      <w:r w:rsidR="005E213B" w:rsidRPr="005A183B">
        <w:rPr>
          <w:rFonts w:cs="Helvetica"/>
          <w:color w:val="FFFFFF"/>
          <w:sz w:val="40"/>
          <w:szCs w:val="40"/>
          <w:bdr w:val="none" w:sz="0" w:space="0" w:color="auto" w:frame="1"/>
          <w:shd w:val="clear" w:color="auto" w:fill="FFFF00"/>
        </w:rPr>
        <w:t> </w:t>
      </w:r>
    </w:p>
    <w:p w:rsidR="00367382" w:rsidRDefault="00367382" w:rsidP="005E213B">
      <w:pPr>
        <w:shd w:val="clear" w:color="auto" w:fill="FEFEFE"/>
        <w:spacing w:after="0"/>
        <w:ind w:right="0"/>
        <w:textAlignment w:val="baseline"/>
      </w:pPr>
    </w:p>
    <w:p w:rsidR="005E213B" w:rsidRPr="00B32A01" w:rsidRDefault="009A3E53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20"/>
          <w:szCs w:val="20"/>
        </w:rPr>
      </w:pPr>
      <w:hyperlink r:id="rId11" w:history="1">
        <w:r w:rsidR="005E213B" w:rsidRPr="00B32A01">
          <w:rPr>
            <w:rStyle w:val="Hyperlink"/>
            <w:rFonts w:cs="Helvetica"/>
            <w:color w:val="337AB7"/>
            <w:sz w:val="20"/>
            <w:szCs w:val="20"/>
            <w:bdr w:val="none" w:sz="0" w:space="0" w:color="auto" w:frame="1"/>
          </w:rPr>
          <w:t>https://www.youtube.com/@9oclocks/videos</w:t>
        </w:r>
      </w:hyperlink>
    </w:p>
    <w:p w:rsidR="005E213B" w:rsidRPr="00B32A01" w:rsidRDefault="009A3E53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20"/>
          <w:szCs w:val="20"/>
        </w:rPr>
      </w:pPr>
      <w:hyperlink r:id="rId12" w:history="1">
        <w:r w:rsidR="005E213B" w:rsidRPr="00B32A01">
          <w:rPr>
            <w:rStyle w:val="Hyperlink"/>
            <w:rFonts w:cs="Helvetica"/>
            <w:color w:val="337AB7"/>
            <w:sz w:val="20"/>
            <w:szCs w:val="20"/>
            <w:bdr w:val="none" w:sz="0" w:space="0" w:color="auto" w:frame="1"/>
          </w:rPr>
          <w:t>https://www.facebook.com/9.9oclocks</w:t>
        </w:r>
      </w:hyperlink>
    </w:p>
    <w:p w:rsidR="00367382" w:rsidRDefault="00367382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6"/>
          <w:szCs w:val="16"/>
        </w:rPr>
      </w:pPr>
    </w:p>
    <w:p w:rsidR="00367382" w:rsidRDefault="00367382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6"/>
          <w:szCs w:val="16"/>
        </w:rPr>
      </w:pP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6"/>
          <w:szCs w:val="16"/>
        </w:rPr>
      </w:pPr>
      <w:r w:rsidRPr="00F14DC6">
        <w:rPr>
          <w:rFonts w:cs="Helvetica"/>
          <w:color w:val="333333"/>
          <w:sz w:val="16"/>
          <w:szCs w:val="16"/>
        </w:rPr>
        <w:t> 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B32A01">
        <w:rPr>
          <w:rStyle w:val="Strong"/>
          <w:rFonts w:cs="Helvetica"/>
          <w:color w:val="333333"/>
          <w:sz w:val="24"/>
          <w:szCs w:val="24"/>
          <w:bdr w:val="none" w:sz="0" w:space="0" w:color="auto" w:frame="1"/>
        </w:rPr>
        <w:t>9OCLOCKs</w:t>
      </w:r>
      <w:r w:rsidRPr="00F14DC6">
        <w:rPr>
          <w:rFonts w:cs="Helvetica"/>
          <w:color w:val="333333"/>
          <w:sz w:val="18"/>
          <w:szCs w:val="18"/>
        </w:rPr>
        <w:t> có 2 công cụ </w:t>
      </w:r>
    </w:p>
    <w:p w:rsidR="005353DF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- </w:t>
      </w:r>
      <w:r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Board</w:t>
      </w:r>
      <w:r w:rsidRPr="00F14DC6">
        <w:rPr>
          <w:rFonts w:cs="Helvetica"/>
          <w:color w:val="333333"/>
          <w:sz w:val="18"/>
          <w:szCs w:val="18"/>
        </w:rPr>
        <w:t>:</w:t>
      </w:r>
      <w:r w:rsidR="00487C64">
        <w:rPr>
          <w:rFonts w:cs="Helvetica"/>
          <w:color w:val="333333"/>
          <w:sz w:val="18"/>
          <w:szCs w:val="18"/>
        </w:rPr>
        <w:t xml:space="preserve"> tự động</w:t>
      </w:r>
      <w:r w:rsidRPr="00F14DC6">
        <w:rPr>
          <w:rFonts w:cs="Helvetica"/>
          <w:color w:val="333333"/>
          <w:sz w:val="18"/>
          <w:szCs w:val="18"/>
        </w:rPr>
        <w:t xml:space="preserve"> lọc</w:t>
      </w:r>
      <w:r w:rsidR="00487C64">
        <w:rPr>
          <w:rFonts w:cs="Helvetica"/>
          <w:color w:val="333333"/>
          <w:sz w:val="18"/>
          <w:szCs w:val="18"/>
        </w:rPr>
        <w:t xml:space="preserve"> toàn bộ thị trường</w:t>
      </w:r>
      <w:r w:rsidRPr="00F14DC6">
        <w:rPr>
          <w:rFonts w:cs="Helvetica"/>
          <w:color w:val="333333"/>
          <w:sz w:val="18"/>
          <w:szCs w:val="18"/>
        </w:rPr>
        <w:t xml:space="preserve"> </w:t>
      </w:r>
      <w:r w:rsidR="00487C64">
        <w:rPr>
          <w:rFonts w:cs="Helvetica"/>
          <w:color w:val="333333"/>
          <w:sz w:val="18"/>
          <w:szCs w:val="18"/>
        </w:rPr>
        <w:t>tìm</w:t>
      </w:r>
      <w:r w:rsidRPr="00F14DC6">
        <w:rPr>
          <w:rFonts w:cs="Helvetica"/>
          <w:color w:val="333333"/>
          <w:sz w:val="18"/>
          <w:szCs w:val="18"/>
        </w:rPr>
        <w:t xml:space="preserve"> các mã tiềm năng</w:t>
      </w:r>
    </w:p>
    <w:p w:rsidR="005E213B" w:rsidRPr="00F14DC6" w:rsidRDefault="005353DF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color w:val="333333"/>
          <w:sz w:val="18"/>
          <w:szCs w:val="18"/>
        </w:rPr>
        <w:t>-</w:t>
      </w:r>
      <w:r w:rsidR="00B87B1A" w:rsidRPr="00F14DC6">
        <w:rPr>
          <w:rFonts w:cs="Helvetica"/>
          <w:color w:val="333333"/>
          <w:sz w:val="18"/>
          <w:szCs w:val="18"/>
        </w:rPr>
        <w:t xml:space="preserve"> </w:t>
      </w:r>
      <w:r w:rsidR="00B87B1A" w:rsidRPr="00F14DC6">
        <w:rPr>
          <w:rFonts w:cs="Helvetica"/>
          <w:b/>
          <w:color w:val="333333"/>
          <w:sz w:val="18"/>
          <w:szCs w:val="18"/>
        </w:rPr>
        <w:t>Healthcheck</w:t>
      </w:r>
      <w:r w:rsidR="00B87B1A" w:rsidRPr="00F14DC6">
        <w:rPr>
          <w:rFonts w:cs="Helvetica"/>
          <w:color w:val="333333"/>
          <w:sz w:val="18"/>
          <w:szCs w:val="18"/>
        </w:rPr>
        <w:t>: xem tín hiệu khuyên</w:t>
      </w:r>
      <w:r w:rsidR="004C024A">
        <w:rPr>
          <w:rFonts w:cs="Helvetica"/>
          <w:color w:val="333333"/>
          <w:sz w:val="18"/>
          <w:szCs w:val="18"/>
        </w:rPr>
        <w:t xml:space="preserve"> MUA/ BÁN</w:t>
      </w:r>
      <w:r w:rsidR="00B87B1A" w:rsidRPr="00F14DC6">
        <w:rPr>
          <w:rFonts w:cs="Helvetica"/>
          <w:color w:val="333333"/>
          <w:sz w:val="18"/>
          <w:szCs w:val="18"/>
        </w:rPr>
        <w:t xml:space="preserve"> cho 1 cổ phiếu</w:t>
      </w:r>
    </w:p>
    <w:p w:rsidR="00A64F59" w:rsidRDefault="00A64F59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noProof/>
          <w:color w:val="333333"/>
          <w:sz w:val="18"/>
          <w:szCs w:val="18"/>
        </w:rPr>
        <w:drawing>
          <wp:inline distT="0" distB="0" distL="0" distR="0">
            <wp:extent cx="4948190" cy="557911"/>
            <wp:effectExtent l="152400" t="152400" r="367030" b="3568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High_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511" cy="582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7382" w:rsidRDefault="00367382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367382" w:rsidRDefault="00367382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B335A6" w:rsidRDefault="005E213B" w:rsidP="005E213B">
      <w:pPr>
        <w:shd w:val="clear" w:color="auto" w:fill="FEFEFE"/>
        <w:spacing w:after="0"/>
        <w:ind w:right="0"/>
        <w:textAlignment w:val="baseline"/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</w:pPr>
      <w:r w:rsidRPr="00F14DC6">
        <w:rPr>
          <w:rFonts w:cs="Helvetica"/>
          <w:color w:val="333333"/>
          <w:sz w:val="18"/>
          <w:szCs w:val="18"/>
        </w:rPr>
        <w:t>Ý nghĩa tên các cột trong </w:t>
      </w:r>
      <w:r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Board</w:t>
      </w:r>
    </w:p>
    <w:p w:rsidR="005A183B" w:rsidRDefault="003A07F3" w:rsidP="005E213B">
      <w:pPr>
        <w:shd w:val="clear" w:color="auto" w:fill="FEFEFE"/>
        <w:spacing w:after="0"/>
        <w:ind w:right="0"/>
        <w:textAlignment w:val="baseline"/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</w:pPr>
      <w:r w:rsidRPr="003A07F3">
        <w:rPr>
          <w:rFonts w:cs="Helvetica"/>
          <w:bCs/>
          <w:noProof/>
          <w:color w:val="1A8A84" w:themeColor="text2" w:themeTint="BF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D733026" wp14:editId="270AFB45">
                <wp:simplePos x="0" y="0"/>
                <wp:positionH relativeFrom="column">
                  <wp:posOffset>1066611</wp:posOffset>
                </wp:positionH>
                <wp:positionV relativeFrom="paragraph">
                  <wp:posOffset>639238</wp:posOffset>
                </wp:positionV>
                <wp:extent cx="6024880" cy="1272012"/>
                <wp:effectExtent l="0" t="0" r="13970" b="2349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880" cy="1272012"/>
                          <a:chOff x="0" y="0"/>
                          <a:chExt cx="6024880" cy="1272012"/>
                        </a:xfrm>
                      </wpg:grpSpPr>
                      <wps:wsp>
                        <wps:cNvPr id="34" name="Text Box 34"/>
                        <wps:cNvSpPr txBox="1"/>
                        <wps:spPr>
                          <a:xfrm>
                            <a:off x="0" y="0"/>
                            <a:ext cx="6024880" cy="238125"/>
                          </a:xfrm>
                          <a:prstGeom prst="rect">
                            <a:avLst/>
                          </a:prstGeom>
                          <a:noFill/>
                          <a:ln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2192D" w:rsidRPr="00DF47BB" w:rsidRDefault="0052192D" w:rsidP="0052192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Các mã thô thỏa mua                      Tín hiệu chính                          Xu hướng giá của mã                    Các mã thô mở rộng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" name="Group 44"/>
                        <wpg:cNvGrpSpPr/>
                        <wpg:grpSpPr>
                          <a:xfrm>
                            <a:off x="837446" y="167489"/>
                            <a:ext cx="3902044" cy="1104523"/>
                            <a:chOff x="0" y="0"/>
                            <a:chExt cx="3902044" cy="1104523"/>
                          </a:xfrm>
                        </wpg:grpSpPr>
                        <wps:wsp>
                          <wps:cNvPr id="35" name="Straight Arrow Connector 35"/>
                          <wps:cNvCnPr/>
                          <wps:spPr>
                            <a:xfrm>
                              <a:off x="0" y="0"/>
                              <a:ext cx="389299" cy="11769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Straight Arrow Connector 36"/>
                          <wps:cNvCnPr/>
                          <wps:spPr>
                            <a:xfrm>
                              <a:off x="932507" y="22634"/>
                              <a:ext cx="389299" cy="11769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Straight Arrow Connector 37"/>
                          <wps:cNvCnPr/>
                          <wps:spPr>
                            <a:xfrm flipH="1">
                              <a:off x="1797113" y="4527"/>
                              <a:ext cx="697116" cy="173147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Straight Arrow Connector 39"/>
                          <wps:cNvCnPr/>
                          <wps:spPr>
                            <a:xfrm flipH="1">
                              <a:off x="2983117" y="45268"/>
                              <a:ext cx="918927" cy="82368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Rectangle 40"/>
                          <wps:cNvSpPr/>
                          <wps:spPr>
                            <a:xfrm>
                              <a:off x="230863" y="140329"/>
                              <a:ext cx="511521" cy="9598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Rectangle 41"/>
                          <wps:cNvSpPr/>
                          <wps:spPr>
                            <a:xfrm>
                              <a:off x="1122630" y="140329"/>
                              <a:ext cx="420640" cy="9641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Rectangle 42"/>
                          <wps:cNvSpPr/>
                          <wps:spPr>
                            <a:xfrm>
                              <a:off x="1575303" y="126749"/>
                              <a:ext cx="420640" cy="9641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Rectangle 43"/>
                          <wps:cNvSpPr/>
                          <wps:spPr>
                            <a:xfrm>
                              <a:off x="2516863" y="140329"/>
                              <a:ext cx="470535" cy="9639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4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D733026" id="Group 46" o:spid="_x0000_s1027" style="position:absolute;margin-left:84pt;margin-top:50.35pt;width:474.4pt;height:100.15pt;z-index:251813888" coordsize="60248,12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">
                <v:shape id="Text Box 34" o:spid="_x0000_s1028" type="#_x0000_t202" style="position:absolute;width:60248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" filled="f" strokecolor="#f9ad87 [3207]" strokeweight="1pt">
                  <v:textbox>
                    <w:txbxContent>
                      <w:p w:rsidR="0052192D" w:rsidRPr="00DF47BB" w:rsidRDefault="0052192D" w:rsidP="0052192D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Các mã thô thỏa mua                      Tín hiệu chính                          Xu hướng giá của mã                    Các mã thô mở rộng</w:t>
                        </w:r>
                      </w:p>
                    </w:txbxContent>
                  </v:textbox>
                </v:shape>
                <v:group id="Group 44" o:spid="_x0000_s1029" style="position:absolute;left:8374;top:1674;width:39020;height:11046" coordsize="39020,1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5" o:spid="_x0000_s1030" type="#_x0000_t32" style="position:absolute;width:3892;height:11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" strokecolor="#125f5b [3204]" strokeweight=".5pt">
                    <v:stroke endarrow="block" joinstyle="miter"/>
                  </v:shape>
                  <v:shape id="Straight Arrow Connector 36" o:spid="_x0000_s1031" type="#_x0000_t32" style="position:absolute;left:9325;top:226;width:3893;height:11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" strokecolor="#125f5b [3204]" strokeweight=".5pt">
                    <v:stroke endarrow="block" joinstyle="miter"/>
                  </v:shape>
                  <v:shape id="Straight Arrow Connector 37" o:spid="_x0000_s1032" type="#_x0000_t32" style="position:absolute;left:17971;top:45;width:6971;height:17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" strokecolor="#125f5b [3204]" strokeweight=".5pt">
                    <v:stroke endarrow="block" joinstyle="miter"/>
                  </v:shape>
                  <v:shape id="Straight Arrow Connector 39" o:spid="_x0000_s1033" type="#_x0000_t32" style="position:absolute;left:29831;top:452;width:9189;height:8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" strokecolor="#125f5b [3204]" strokeweight=".5pt">
                    <v:stroke endarrow="block" joinstyle="miter"/>
                  </v:shape>
                  <v:rect id="Rectangle 40" o:spid="_x0000_s1034" style="position:absolute;left:2308;top:1403;width:5115;height:9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" filled="f" strokecolor="#f9ad87 [3207]" strokeweight="1pt"/>
                  <v:rect id="Rectangle 41" o:spid="_x0000_s1035" style="position:absolute;left:11226;top:1403;width:4206;height:9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" filled="f" strokecolor="#f9ad87 [3207]" strokeweight="1pt"/>
                  <v:rect id="Rectangle 42" o:spid="_x0000_s1036" style="position:absolute;left:15753;top:1267;width:4206;height:9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" filled="f" strokecolor="#f9ad87 [3207]" strokeweight="1pt"/>
                  <v:rect id="Rectangle 43" o:spid="_x0000_s1037" style="position:absolute;left:25168;top:1403;width:4705;height:9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" filled="f" strokecolor="#f9ad87 [3207]" strokeweight="1pt"/>
                </v:group>
              </v:group>
            </w:pict>
          </mc:Fallback>
        </mc:AlternateContent>
      </w:r>
      <w:r w:rsidR="00E22D6F" w:rsidRPr="003A07F3">
        <w:rPr>
          <w:rStyle w:val="Strong"/>
          <w:rFonts w:cs="Helvetica"/>
          <w:color w:val="1A8A84" w:themeColor="text2" w:themeTint="BF"/>
          <w:sz w:val="18"/>
          <w:szCs w:val="18"/>
          <w:bdr w:val="none" w:sz="0" w:space="0" w:color="auto" w:frame="1"/>
        </w:rPr>
        <w:t>Cột *SIGNAL là cột chính,</w:t>
      </w:r>
      <w:r w:rsidR="00BF07E3">
        <w:rPr>
          <w:rStyle w:val="Strong"/>
          <w:rFonts w:cs="Helvetica"/>
          <w:color w:val="1A8A84" w:themeColor="text2" w:themeTint="BF"/>
          <w:sz w:val="18"/>
          <w:szCs w:val="18"/>
          <w:bdr w:val="none" w:sz="0" w:space="0" w:color="auto" w:frame="1"/>
        </w:rPr>
        <w:t xml:space="preserve"> hãy dùng cột này; </w:t>
      </w:r>
      <w:r w:rsidR="00E22D6F" w:rsidRPr="003A07F3">
        <w:rPr>
          <w:rStyle w:val="Strong"/>
          <w:rFonts w:cs="Helvetica"/>
          <w:color w:val="1A8A84" w:themeColor="text2" w:themeTint="BF"/>
          <w:sz w:val="18"/>
          <w:szCs w:val="18"/>
          <w:bdr w:val="none" w:sz="0" w:space="0" w:color="auto" w:frame="1"/>
        </w:rPr>
        <w:t>đặt lệnh theo vòng tròn màu sắc bên dưới</w:t>
      </w:r>
      <w:r w:rsidR="0052192D" w:rsidRPr="0052192D">
        <w:rPr>
          <w:rStyle w:val="Strong"/>
          <w:rFonts w:cs="Helvetica"/>
          <w:noProof/>
          <w:color w:val="333333"/>
          <w:sz w:val="18"/>
          <w:szCs w:val="18"/>
          <w:bdr w:val="none" w:sz="0" w:space="0" w:color="auto" w:frame="1"/>
        </w:rPr>
        <w:drawing>
          <wp:inline distT="0" distB="0" distL="0" distR="0" wp14:anchorId="24461A43" wp14:editId="2AC48D78">
            <wp:extent cx="6972300" cy="1884045"/>
            <wp:effectExtent l="152400" t="152400" r="361950" b="3638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88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83B" w:rsidRDefault="005A183B" w:rsidP="005E213B">
      <w:pPr>
        <w:shd w:val="clear" w:color="auto" w:fill="FEFEFE"/>
        <w:spacing w:after="0"/>
        <w:ind w:right="0"/>
        <w:textAlignment w:val="baseline"/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Ý nghĩa tên các cột trong </w:t>
      </w:r>
      <w:r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Healthcheck</w:t>
      </w:r>
      <w:r w:rsidRPr="00F14DC6">
        <w:rPr>
          <w:rFonts w:cs="Helvetica"/>
          <w:color w:val="333333"/>
          <w:sz w:val="18"/>
          <w:szCs w:val="18"/>
        </w:rPr>
        <w:t>:</w:t>
      </w:r>
      <w:r w:rsidR="00F6758D">
        <w:rPr>
          <w:rFonts w:cs="Helvetica"/>
          <w:color w:val="333333"/>
          <w:sz w:val="18"/>
          <w:szCs w:val="18"/>
        </w:rPr>
        <w:t xml:space="preserve"> giống </w:t>
      </w:r>
      <w:r w:rsidR="00F6758D" w:rsidRPr="00A45B4D">
        <w:rPr>
          <w:rFonts w:cs="Helvetica"/>
          <w:b/>
          <w:color w:val="333333"/>
          <w:sz w:val="18"/>
          <w:szCs w:val="18"/>
        </w:rPr>
        <w:t>Board</w:t>
      </w:r>
    </w:p>
    <w:p w:rsidR="005E213B" w:rsidRPr="00F14DC6" w:rsidRDefault="00A45B4D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noProof/>
          <w:color w:val="333333"/>
          <w:sz w:val="18"/>
          <w:szCs w:val="18"/>
        </w:rPr>
        <w:drawing>
          <wp:anchor distT="0" distB="0" distL="114300" distR="114300" simplePos="0" relativeHeight="251585536" behindDoc="0" locked="0" layoutInCell="1" allowOverlap="1" wp14:anchorId="0DCE0B61" wp14:editId="34973B7E">
            <wp:simplePos x="0" y="0"/>
            <wp:positionH relativeFrom="column">
              <wp:posOffset>4277360</wp:posOffset>
            </wp:positionH>
            <wp:positionV relativeFrom="paragraph">
              <wp:posOffset>107859</wp:posOffset>
            </wp:positionV>
            <wp:extent cx="2183690" cy="1458688"/>
            <wp:effectExtent l="0" t="0" r="7620" b="8255"/>
            <wp:wrapNone/>
            <wp:docPr id="7" name="Picture 7" descr="https://high.9oclocks.com/static/uploads/article/images/X3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gh.9oclocks.com/static/uploads/article/images/X3%20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90" cy="145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213B" w:rsidRPr="00F14DC6" w:rsidRDefault="00633E4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935F3A" wp14:editId="1BB91CAC">
                <wp:simplePos x="0" y="0"/>
                <wp:positionH relativeFrom="column">
                  <wp:posOffset>3195864</wp:posOffset>
                </wp:positionH>
                <wp:positionV relativeFrom="paragraph">
                  <wp:posOffset>73659</wp:posOffset>
                </wp:positionV>
                <wp:extent cx="990600" cy="732971"/>
                <wp:effectExtent l="0" t="0" r="76200" b="86360"/>
                <wp:wrapNone/>
                <wp:docPr id="22" name="Elb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732971"/>
                        </a:xfrm>
                        <a:prstGeom prst="bentConnector3">
                          <a:avLst>
                            <a:gd name="adj1" fmla="val 50972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59C8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2" o:spid="_x0000_s1026" type="#_x0000_t34" style="position:absolute;margin-left:251.65pt;margin-top:5.8pt;width:78pt;height:5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" adj="11010" strokecolor="#125f5b [3204]" strokeweight=".5pt">
                <v:stroke endarrow="block"/>
              </v:shape>
            </w:pict>
          </mc:Fallback>
        </mc:AlternateContent>
      </w:r>
      <w:r w:rsidR="005E213B" w:rsidRPr="00F14DC6">
        <w:rPr>
          <w:rFonts w:cs="Helvetica"/>
          <w:color w:val="333333"/>
          <w:sz w:val="18"/>
          <w:szCs w:val="18"/>
        </w:rPr>
        <w:t>Màu sắc cột </w:t>
      </w:r>
      <w:r w:rsidR="005E213B"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.</w:t>
      </w:r>
      <w:r w:rsidR="00753D7A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 xml:space="preserve">* SIGNAL </w:t>
      </w:r>
      <w:r w:rsidR="005E213B"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(Cột khuyên mua bán</w:t>
      </w:r>
      <w:r w:rsidR="00B226C8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 xml:space="preserve"> </w:t>
      </w:r>
      <w:r w:rsidR="00DA2727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chính của hệ thống</w:t>
      </w:r>
      <w:r w:rsidR="005E213B"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)</w:t>
      </w:r>
    </w:p>
    <w:p w:rsidR="005E213B" w:rsidRPr="00F14DC6" w:rsidRDefault="00753D7A" w:rsidP="00DA2727">
      <w:pPr>
        <w:shd w:val="clear" w:color="auto" w:fill="FEFEFE"/>
        <w:tabs>
          <w:tab w:val="left" w:pos="180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color w:val="333333"/>
          <w:sz w:val="18"/>
          <w:szCs w:val="18"/>
        </w:rPr>
        <w:t>- Màu xanh lá cây nh</w:t>
      </w:r>
      <w:r w:rsidR="005E213B" w:rsidRPr="00F14DC6">
        <w:rPr>
          <w:rFonts w:cs="Helvetica"/>
          <w:color w:val="333333"/>
          <w:sz w:val="18"/>
          <w:szCs w:val="18"/>
        </w:rPr>
        <w:t>ạt</w:t>
      </w:r>
      <w:r w:rsidR="00F6758D">
        <w:rPr>
          <w:rFonts w:cs="Helvetica"/>
          <w:color w:val="333333"/>
          <w:sz w:val="18"/>
          <w:szCs w:val="18"/>
        </w:rPr>
        <w:tab/>
      </w:r>
      <w:r w:rsidR="005E213B" w:rsidRPr="00F14DC6">
        <w:rPr>
          <w:rFonts w:cs="Helvetica"/>
          <w:color w:val="333333"/>
          <w:sz w:val="18"/>
          <w:szCs w:val="18"/>
        </w:rPr>
        <w:t>: ngày đầu tiên uptrend</w:t>
      </w:r>
      <w:r w:rsidR="001061C8" w:rsidRPr="00F14DC6">
        <w:rPr>
          <w:rFonts w:cs="Helvetica"/>
          <w:color w:val="333333"/>
          <w:sz w:val="18"/>
          <w:szCs w:val="18"/>
        </w:rPr>
        <w:t xml:space="preserve"> (Chuẩn bị </w:t>
      </w:r>
      <w:r>
        <w:rPr>
          <w:rFonts w:cs="Helvetica"/>
          <w:color w:val="333333"/>
          <w:sz w:val="18"/>
          <w:szCs w:val="18"/>
        </w:rPr>
        <w:t>mua</w:t>
      </w:r>
      <w:r w:rsidR="001061C8" w:rsidRPr="00F14DC6">
        <w:rPr>
          <w:rFonts w:cs="Helvetica"/>
          <w:color w:val="333333"/>
          <w:sz w:val="18"/>
          <w:szCs w:val="18"/>
        </w:rPr>
        <w:t>)</w:t>
      </w:r>
    </w:p>
    <w:p w:rsidR="005E213B" w:rsidRPr="00F14DC6" w:rsidRDefault="005E213B" w:rsidP="00DA2727">
      <w:pPr>
        <w:shd w:val="clear" w:color="auto" w:fill="FEFEFE"/>
        <w:tabs>
          <w:tab w:val="left" w:pos="180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- Màu xanh lá cây</w:t>
      </w:r>
      <w:r w:rsidR="00F6758D">
        <w:rPr>
          <w:rFonts w:cs="Helvetica"/>
          <w:color w:val="333333"/>
          <w:sz w:val="18"/>
          <w:szCs w:val="18"/>
        </w:rPr>
        <w:tab/>
      </w:r>
      <w:r w:rsidRPr="00F14DC6">
        <w:rPr>
          <w:rFonts w:cs="Helvetica"/>
          <w:color w:val="333333"/>
          <w:sz w:val="18"/>
          <w:szCs w:val="18"/>
        </w:rPr>
        <w:t>:</w:t>
      </w:r>
      <w:r w:rsidR="00F6758D">
        <w:rPr>
          <w:rFonts w:cs="Helvetica"/>
          <w:color w:val="333333"/>
          <w:sz w:val="18"/>
          <w:szCs w:val="18"/>
        </w:rPr>
        <w:t xml:space="preserve"> </w:t>
      </w:r>
      <w:r w:rsidRPr="00F14DC6">
        <w:rPr>
          <w:rFonts w:cs="Helvetica"/>
          <w:color w:val="333333"/>
          <w:sz w:val="18"/>
          <w:szCs w:val="18"/>
        </w:rPr>
        <w:t xml:space="preserve">ngày </w:t>
      </w:r>
      <w:r w:rsidR="001061C8" w:rsidRPr="00F14DC6">
        <w:rPr>
          <w:rFonts w:cs="Helvetica"/>
          <w:color w:val="333333"/>
          <w:sz w:val="18"/>
          <w:szCs w:val="18"/>
        </w:rPr>
        <w:t xml:space="preserve">đầu tiên </w:t>
      </w:r>
      <w:r w:rsidRPr="00F14DC6">
        <w:rPr>
          <w:rFonts w:cs="Helvetica"/>
          <w:color w:val="333333"/>
          <w:sz w:val="18"/>
          <w:szCs w:val="18"/>
        </w:rPr>
        <w:t>uptrend</w:t>
      </w:r>
      <w:r w:rsidR="001061C8" w:rsidRPr="00F14DC6">
        <w:rPr>
          <w:rFonts w:cs="Helvetica"/>
          <w:color w:val="333333"/>
          <w:sz w:val="18"/>
          <w:szCs w:val="18"/>
        </w:rPr>
        <w:t xml:space="preserve"> (Mua)</w:t>
      </w:r>
    </w:p>
    <w:p w:rsidR="001061C8" w:rsidRPr="00F14DC6" w:rsidRDefault="001061C8" w:rsidP="00DA2727">
      <w:pPr>
        <w:shd w:val="clear" w:color="auto" w:fill="FEFEFE"/>
        <w:tabs>
          <w:tab w:val="left" w:pos="180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 xml:space="preserve">- Màu </w:t>
      </w:r>
      <w:r w:rsidR="00753D7A">
        <w:rPr>
          <w:rFonts w:cs="Helvetica"/>
          <w:color w:val="333333"/>
          <w:sz w:val="18"/>
          <w:szCs w:val="18"/>
        </w:rPr>
        <w:t>vàng</w:t>
      </w:r>
      <w:r w:rsidR="00F6758D">
        <w:rPr>
          <w:rFonts w:cs="Helvetica"/>
          <w:color w:val="333333"/>
          <w:sz w:val="18"/>
          <w:szCs w:val="18"/>
        </w:rPr>
        <w:tab/>
      </w:r>
      <w:r w:rsidRPr="00F14DC6">
        <w:rPr>
          <w:rFonts w:cs="Helvetica"/>
          <w:color w:val="333333"/>
          <w:sz w:val="18"/>
          <w:szCs w:val="18"/>
        </w:rPr>
        <w:t>: ngày còn uptrend (Giữ</w:t>
      </w:r>
      <w:r w:rsidR="00633E4B">
        <w:rPr>
          <w:rFonts w:cs="Helvetica"/>
          <w:color w:val="333333"/>
          <w:sz w:val="18"/>
          <w:szCs w:val="18"/>
        </w:rPr>
        <w:t xml:space="preserve"> cổ phiếu</w:t>
      </w:r>
      <w:r w:rsidRPr="00F14DC6">
        <w:rPr>
          <w:rFonts w:cs="Helvetica"/>
          <w:color w:val="333333"/>
          <w:sz w:val="18"/>
          <w:szCs w:val="18"/>
        </w:rPr>
        <w:t>)</w:t>
      </w:r>
    </w:p>
    <w:p w:rsidR="005E213B" w:rsidRPr="00F14DC6" w:rsidRDefault="005E213B" w:rsidP="00DA2727">
      <w:pPr>
        <w:shd w:val="clear" w:color="auto" w:fill="FEFEFE"/>
        <w:tabs>
          <w:tab w:val="left" w:pos="180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1061C8" w:rsidRPr="00F14DC6" w:rsidRDefault="001061C8" w:rsidP="00815AC3">
      <w:pPr>
        <w:shd w:val="clear" w:color="auto" w:fill="FEFEFE"/>
        <w:tabs>
          <w:tab w:val="left" w:pos="990"/>
          <w:tab w:val="left" w:pos="180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- Màu cam</w:t>
      </w:r>
      <w:r w:rsidR="00F6758D">
        <w:rPr>
          <w:rFonts w:cs="Helvetica"/>
          <w:color w:val="333333"/>
          <w:sz w:val="18"/>
          <w:szCs w:val="18"/>
        </w:rPr>
        <w:tab/>
      </w:r>
      <w:r w:rsidR="003D4B3C">
        <w:rPr>
          <w:rFonts w:cs="Helvetica"/>
          <w:color w:val="333333"/>
          <w:sz w:val="18"/>
          <w:szCs w:val="18"/>
        </w:rPr>
        <w:tab/>
      </w:r>
      <w:r w:rsidRPr="00F14DC6">
        <w:rPr>
          <w:rFonts w:cs="Helvetica"/>
          <w:color w:val="333333"/>
          <w:sz w:val="18"/>
          <w:szCs w:val="18"/>
        </w:rPr>
        <w:t xml:space="preserve">: ngày </w:t>
      </w:r>
      <w:r w:rsidR="00AC17B4">
        <w:rPr>
          <w:rFonts w:cs="Helvetica"/>
          <w:color w:val="333333"/>
          <w:sz w:val="18"/>
          <w:szCs w:val="18"/>
        </w:rPr>
        <w:t>sắp</w:t>
      </w:r>
      <w:r w:rsidRPr="00F14DC6">
        <w:rPr>
          <w:rFonts w:cs="Helvetica"/>
          <w:color w:val="333333"/>
          <w:sz w:val="18"/>
          <w:szCs w:val="18"/>
        </w:rPr>
        <w:t xml:space="preserve"> downtrend (Chuẩn bị </w:t>
      </w:r>
      <w:r w:rsidR="00753D7A">
        <w:rPr>
          <w:rFonts w:cs="Helvetica"/>
          <w:color w:val="333333"/>
          <w:sz w:val="18"/>
          <w:szCs w:val="18"/>
        </w:rPr>
        <w:t>bán</w:t>
      </w:r>
      <w:r w:rsidRPr="00F14DC6">
        <w:rPr>
          <w:rFonts w:cs="Helvetica"/>
          <w:color w:val="333333"/>
          <w:sz w:val="18"/>
          <w:szCs w:val="18"/>
        </w:rPr>
        <w:t>)</w:t>
      </w:r>
    </w:p>
    <w:p w:rsidR="001061C8" w:rsidRPr="00F14DC6" w:rsidRDefault="001061C8" w:rsidP="00815AC3">
      <w:pPr>
        <w:shd w:val="clear" w:color="auto" w:fill="FEFEFE"/>
        <w:tabs>
          <w:tab w:val="left" w:pos="990"/>
          <w:tab w:val="left" w:pos="180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- Màu đỏ</w:t>
      </w:r>
      <w:r w:rsidR="00F6758D">
        <w:rPr>
          <w:rFonts w:cs="Helvetica"/>
          <w:color w:val="333333"/>
          <w:sz w:val="18"/>
          <w:szCs w:val="18"/>
        </w:rPr>
        <w:tab/>
      </w:r>
      <w:r w:rsidR="00815AC3">
        <w:rPr>
          <w:rFonts w:cs="Helvetica"/>
          <w:color w:val="333333"/>
          <w:sz w:val="18"/>
          <w:szCs w:val="18"/>
        </w:rPr>
        <w:tab/>
      </w:r>
      <w:r w:rsidRPr="00F14DC6">
        <w:rPr>
          <w:rFonts w:cs="Helvetica"/>
          <w:color w:val="333333"/>
          <w:sz w:val="18"/>
          <w:szCs w:val="18"/>
        </w:rPr>
        <w:t xml:space="preserve">: ngày đầu tiên downtrend </w:t>
      </w:r>
      <w:r w:rsidR="0094005A" w:rsidRPr="00F14DC6">
        <w:rPr>
          <w:rFonts w:cs="Helvetica"/>
          <w:color w:val="333333"/>
          <w:sz w:val="18"/>
          <w:szCs w:val="18"/>
        </w:rPr>
        <w:t>(B</w:t>
      </w:r>
      <w:r w:rsidRPr="00F14DC6">
        <w:rPr>
          <w:rFonts w:cs="Helvetica"/>
          <w:color w:val="333333"/>
          <w:sz w:val="18"/>
          <w:szCs w:val="18"/>
        </w:rPr>
        <w:t>án)</w:t>
      </w:r>
    </w:p>
    <w:p w:rsidR="005E213B" w:rsidRPr="00F14DC6" w:rsidRDefault="00355B0E" w:rsidP="00815AC3">
      <w:pPr>
        <w:shd w:val="clear" w:color="auto" w:fill="FEFEFE"/>
        <w:tabs>
          <w:tab w:val="left" w:pos="990"/>
          <w:tab w:val="left" w:pos="1800"/>
        </w:tabs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color w:val="333333"/>
          <w:sz w:val="18"/>
          <w:szCs w:val="18"/>
        </w:rPr>
        <w:t>- Màu xám</w:t>
      </w:r>
      <w:r w:rsidR="00F6758D">
        <w:rPr>
          <w:rFonts w:cs="Helvetica"/>
          <w:color w:val="333333"/>
          <w:sz w:val="18"/>
          <w:szCs w:val="18"/>
        </w:rPr>
        <w:tab/>
      </w:r>
      <w:r w:rsidR="00815AC3">
        <w:rPr>
          <w:rFonts w:cs="Helvetica"/>
          <w:color w:val="333333"/>
          <w:sz w:val="18"/>
          <w:szCs w:val="18"/>
        </w:rPr>
        <w:tab/>
      </w:r>
      <w:r w:rsidR="005E213B" w:rsidRPr="00F14DC6">
        <w:rPr>
          <w:rFonts w:cs="Helvetica"/>
          <w:color w:val="333333"/>
          <w:sz w:val="18"/>
          <w:szCs w:val="18"/>
        </w:rPr>
        <w:t>:</w:t>
      </w:r>
      <w:r w:rsidR="00AC17B4">
        <w:rPr>
          <w:rFonts w:cs="Helvetica"/>
          <w:color w:val="333333"/>
          <w:sz w:val="18"/>
          <w:szCs w:val="18"/>
        </w:rPr>
        <w:t xml:space="preserve"> những</w:t>
      </w:r>
      <w:r>
        <w:rPr>
          <w:rFonts w:cs="Helvetica"/>
          <w:color w:val="333333"/>
          <w:sz w:val="18"/>
          <w:szCs w:val="18"/>
        </w:rPr>
        <w:t xml:space="preserve"> </w:t>
      </w:r>
      <w:r w:rsidR="005E213B" w:rsidRPr="00F14DC6">
        <w:rPr>
          <w:rFonts w:cs="Helvetica"/>
          <w:color w:val="333333"/>
          <w:sz w:val="18"/>
          <w:szCs w:val="18"/>
        </w:rPr>
        <w:t>ngày downtrend (tuyệt đối không mua vào)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5B06DC" w:rsidRDefault="005B06DC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CB205D" w:rsidRDefault="00CB205D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CB205D" w:rsidRDefault="00CB205D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CB205D" w:rsidRDefault="00CB205D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CB205D" w:rsidRDefault="00CB205D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CB205D" w:rsidRDefault="00CB205D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CB205D" w:rsidRDefault="00CB205D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5E213B" w:rsidRPr="00367382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</w:rPr>
      </w:pPr>
      <w:r w:rsidRPr="00367382">
        <w:rPr>
          <w:rStyle w:val="Strong"/>
          <w:rFonts w:cs="Helvetica"/>
          <w:color w:val="FFFFFF"/>
          <w:bdr w:val="none" w:sz="0" w:space="0" w:color="auto" w:frame="1"/>
          <w:shd w:val="clear" w:color="auto" w:fill="008080"/>
        </w:rPr>
        <w:lastRenderedPageBreak/>
        <w:t xml:space="preserve">   HƯỚNG DẪN:  Mua </w:t>
      </w:r>
      <w:r w:rsidR="00461B67" w:rsidRPr="00367382">
        <w:rPr>
          <w:rStyle w:val="Strong"/>
          <w:rFonts w:cs="Helvetica"/>
          <w:color w:val="FFFFFF"/>
          <w:bdr w:val="none" w:sz="0" w:space="0" w:color="auto" w:frame="1"/>
          <w:shd w:val="clear" w:color="auto" w:fill="008080"/>
        </w:rPr>
        <w:t>B</w:t>
      </w:r>
      <w:r w:rsidRPr="00367382">
        <w:rPr>
          <w:rStyle w:val="Strong"/>
          <w:rFonts w:cs="Helvetica"/>
          <w:color w:val="FFFFFF"/>
          <w:bdr w:val="none" w:sz="0" w:space="0" w:color="auto" w:frame="1"/>
          <w:shd w:val="clear" w:color="auto" w:fill="008080"/>
        </w:rPr>
        <w:t>án 1 cổ phiếu </w:t>
      </w:r>
      <w:r w:rsidR="00121F95" w:rsidRPr="00367382">
        <w:rPr>
          <w:rStyle w:val="Strong"/>
          <w:rFonts w:cs="Helvetica"/>
          <w:color w:val="FFFFFF"/>
          <w:bdr w:val="none" w:sz="0" w:space="0" w:color="auto" w:frame="1"/>
          <w:shd w:val="clear" w:color="auto" w:fill="008080"/>
        </w:rPr>
        <w:t>bằng Healthcheck</w:t>
      </w:r>
      <w:r w:rsidRPr="00367382">
        <w:rPr>
          <w:rStyle w:val="Strong"/>
          <w:rFonts w:cs="Helvetica"/>
          <w:color w:val="FFFFFF"/>
          <w:bdr w:val="none" w:sz="0" w:space="0" w:color="auto" w:frame="1"/>
          <w:shd w:val="clear" w:color="auto" w:fill="008080"/>
        </w:rPr>
        <w:t> </w:t>
      </w:r>
    </w:p>
    <w:p w:rsidR="00472EEE" w:rsidRPr="00472EEE" w:rsidRDefault="008B5380" w:rsidP="005E213B">
      <w:pPr>
        <w:shd w:val="clear" w:color="auto" w:fill="FEFEFE"/>
        <w:spacing w:after="0"/>
        <w:ind w:right="0"/>
        <w:textAlignment w:val="baseline"/>
        <w:rPr>
          <w:rFonts w:cs="Helvetica"/>
          <w:b/>
          <w:bCs/>
          <w:color w:val="333333"/>
          <w:sz w:val="18"/>
          <w:szCs w:val="18"/>
          <w:bdr w:val="none" w:sz="0" w:space="0" w:color="auto" w:frame="1"/>
        </w:rPr>
      </w:pPr>
      <w:r w:rsidRPr="00F14DC6">
        <w:rPr>
          <w:rFonts w:cs="Helvetica"/>
          <w:color w:val="333333"/>
          <w:sz w:val="18"/>
          <w:szCs w:val="18"/>
        </w:rPr>
        <w:t>*</w:t>
      </w:r>
      <w:r w:rsidR="005E213B" w:rsidRPr="00F14DC6">
        <w:rPr>
          <w:rFonts w:cs="Helvetica"/>
          <w:color w:val="333333"/>
          <w:sz w:val="18"/>
          <w:szCs w:val="18"/>
        </w:rPr>
        <w:t xml:space="preserve"> Vào </w:t>
      </w:r>
      <w:r w:rsidR="005E213B" w:rsidRPr="00F14DC6">
        <w:rPr>
          <w:rStyle w:val="Strong"/>
          <w:rFonts w:cs="Helvetica"/>
          <w:color w:val="333333"/>
          <w:sz w:val="18"/>
          <w:szCs w:val="18"/>
          <w:bdr w:val="none" w:sz="0" w:space="0" w:color="auto" w:frame="1"/>
        </w:rPr>
        <w:t>HEALTHCHECK &gt; Nhập "MÃ" vào ô tìm kiếm &gt; SEARCH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  </w:t>
      </w:r>
    </w:p>
    <w:p w:rsidR="005E213B" w:rsidRPr="005A183B" w:rsidRDefault="00633E4B" w:rsidP="005E213B">
      <w:pPr>
        <w:shd w:val="clear" w:color="auto" w:fill="FEFEFE"/>
        <w:spacing w:after="0"/>
        <w:ind w:right="0"/>
        <w:textAlignment w:val="baseline"/>
        <w:rPr>
          <w:rFonts w:cs="Helvetica"/>
          <w:b/>
          <w:color w:val="FFFFFF" w:themeColor="background1"/>
          <w:sz w:val="24"/>
          <w:szCs w:val="24"/>
        </w:rPr>
      </w:pPr>
      <w:r w:rsidRPr="005A183B">
        <w:rPr>
          <w:rFonts w:cs="Helvetica"/>
          <w:b/>
          <w:color w:val="FFFFFF" w:themeColor="background1"/>
          <w:sz w:val="24"/>
          <w:szCs w:val="24"/>
          <w:highlight w:val="darkGreen"/>
        </w:rPr>
        <w:t xml:space="preserve"> </w:t>
      </w:r>
      <w:r w:rsidR="008B5380" w:rsidRPr="005A183B">
        <w:rPr>
          <w:rFonts w:cs="Helvetica"/>
          <w:b/>
          <w:color w:val="FFFFFF" w:themeColor="background1"/>
          <w:sz w:val="24"/>
          <w:szCs w:val="24"/>
          <w:highlight w:val="darkGreen"/>
        </w:rPr>
        <w:t>MU</w:t>
      </w:r>
      <w:r w:rsidR="0042238E" w:rsidRPr="005A183B">
        <w:rPr>
          <w:rFonts w:cs="Helvetica"/>
          <w:b/>
          <w:color w:val="FFFFFF" w:themeColor="background1"/>
          <w:sz w:val="24"/>
          <w:szCs w:val="24"/>
          <w:highlight w:val="darkGreen"/>
        </w:rPr>
        <w:t>A KHI NÀO? .</w:t>
      </w:r>
      <w:r w:rsidRPr="005A183B">
        <w:rPr>
          <w:rFonts w:cs="Helvetica"/>
          <w:b/>
          <w:color w:val="FFFFFF" w:themeColor="background1"/>
          <w:sz w:val="24"/>
          <w:szCs w:val="24"/>
        </w:rPr>
        <w:t>.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 xml:space="preserve">&gt;&gt; Mua mã </w:t>
      </w:r>
      <w:r w:rsidR="00F11F16">
        <w:rPr>
          <w:rFonts w:cs="Helvetica"/>
          <w:color w:val="333333"/>
          <w:sz w:val="18"/>
          <w:szCs w:val="18"/>
        </w:rPr>
        <w:t>AZZ</w:t>
      </w:r>
      <w:r w:rsidRPr="00F14DC6">
        <w:rPr>
          <w:rFonts w:cs="Helvetica"/>
          <w:color w:val="333333"/>
          <w:sz w:val="18"/>
          <w:szCs w:val="18"/>
        </w:rPr>
        <w:t xml:space="preserve"> nế</w:t>
      </w:r>
      <w:r w:rsidR="005A183B">
        <w:rPr>
          <w:rFonts w:cs="Helvetica"/>
          <w:color w:val="333333"/>
          <w:sz w:val="18"/>
          <w:szCs w:val="18"/>
        </w:rPr>
        <w:t xml:space="preserve">u </w:t>
      </w:r>
      <w:r w:rsidR="00472EEE">
        <w:rPr>
          <w:rFonts w:cs="Helvetica"/>
          <w:color w:val="333333"/>
          <w:sz w:val="18"/>
          <w:szCs w:val="18"/>
        </w:rPr>
        <w:t xml:space="preserve">nó </w:t>
      </w:r>
      <w:r w:rsidRPr="00F14DC6">
        <w:rPr>
          <w:rFonts w:cs="Helvetica"/>
          <w:color w:val="333333"/>
          <w:sz w:val="18"/>
          <w:szCs w:val="18"/>
        </w:rPr>
        <w:t>thỏ</w:t>
      </w:r>
      <w:r w:rsidR="00121F95">
        <w:rPr>
          <w:rFonts w:cs="Helvetica"/>
          <w:color w:val="333333"/>
          <w:sz w:val="18"/>
          <w:szCs w:val="18"/>
        </w:rPr>
        <w:t>a</w:t>
      </w:r>
      <w:r w:rsidR="00AD0880">
        <w:rPr>
          <w:rFonts w:cs="Helvetica"/>
          <w:color w:val="333333"/>
          <w:sz w:val="18"/>
          <w:szCs w:val="18"/>
        </w:rPr>
        <w:t xml:space="preserve"> </w:t>
      </w:r>
      <w:r w:rsidRPr="00F14DC6">
        <w:rPr>
          <w:rFonts w:cs="Helvetica"/>
          <w:color w:val="333333"/>
          <w:sz w:val="18"/>
          <w:szCs w:val="18"/>
        </w:rPr>
        <w:t>điều kiện</w:t>
      </w:r>
    </w:p>
    <w:p w:rsidR="005E213B" w:rsidRPr="00F14DC6" w:rsidRDefault="005E213B" w:rsidP="00F11F16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 xml:space="preserve">+ </w:t>
      </w:r>
      <w:r w:rsidR="00F11F16">
        <w:rPr>
          <w:rFonts w:cs="Helvetica"/>
          <w:color w:val="333333"/>
          <w:sz w:val="18"/>
          <w:szCs w:val="18"/>
        </w:rPr>
        <w:t xml:space="preserve">Cột FILTER_Buy: xanh 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+ Yếu tố cơ bản của mã không xấu</w:t>
      </w:r>
      <w:r w:rsidR="008B5380" w:rsidRPr="00F14DC6">
        <w:rPr>
          <w:rFonts w:cs="Helvetica"/>
          <w:color w:val="333333"/>
          <w:sz w:val="18"/>
          <w:szCs w:val="18"/>
        </w:rPr>
        <w:t xml:space="preserve"> (cafef.vn)</w:t>
      </w:r>
    </w:p>
    <w:p w:rsidR="00CE594B" w:rsidRPr="00F14DC6" w:rsidRDefault="00CE594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5E213B" w:rsidRPr="00F14DC6" w:rsidRDefault="007D0986" w:rsidP="00472EEE">
      <w:pPr>
        <w:rPr>
          <w:rFonts w:cs="Helvetica"/>
          <w:color w:val="333333"/>
          <w:sz w:val="18"/>
          <w:szCs w:val="18"/>
        </w:rPr>
      </w:pPr>
      <w:r>
        <w:rPr>
          <w:rFonts w:cs="Helvetica"/>
          <w:i/>
          <w:iCs/>
          <w:noProof/>
          <w:color w:val="FF000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2306544</wp:posOffset>
                </wp:positionH>
                <wp:positionV relativeFrom="paragraph">
                  <wp:posOffset>500380</wp:posOffset>
                </wp:positionV>
                <wp:extent cx="3782104" cy="3373337"/>
                <wp:effectExtent l="0" t="0" r="27940" b="1778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2104" cy="3373337"/>
                          <a:chOff x="0" y="0"/>
                          <a:chExt cx="3782104" cy="3373337"/>
                        </a:xfrm>
                      </wpg:grpSpPr>
                      <wps:wsp>
                        <wps:cNvPr id="2267" name="Rectangle 2267"/>
                        <wps:cNvSpPr/>
                        <wps:spPr>
                          <a:xfrm>
                            <a:off x="0" y="2414223"/>
                            <a:ext cx="1879600" cy="1415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328977" y="885906"/>
                            <a:ext cx="580572" cy="2830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Text Box 2272"/>
                        <wps:cNvSpPr txBox="1"/>
                        <wps:spPr>
                          <a:xfrm>
                            <a:off x="1652655" y="2875309"/>
                            <a:ext cx="1801253" cy="3767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B205D" w:rsidRDefault="007A736D" w:rsidP="00CB205D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MUA</w:t>
                              </w:r>
                            </w:p>
                            <w:p w:rsidR="00CB205D" w:rsidRDefault="00CB205D" w:rsidP="00CB205D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Chuẩn bị</w:t>
                              </w:r>
                              <w:r w:rsidR="007A736D">
                                <w:rPr>
                                  <w:sz w:val="16"/>
                                  <w:szCs w:val="16"/>
                                </w:rPr>
                                <w:t xml:space="preserve"> MUA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6" name="Straight Arrow Connector 2276"/>
                        <wps:cNvCnPr/>
                        <wps:spPr>
                          <a:xfrm flipH="1">
                            <a:off x="1056870" y="2230307"/>
                            <a:ext cx="532700" cy="13189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8" name="Straight Arrow Connector 2278"/>
                        <wps:cNvCnPr/>
                        <wps:spPr>
                          <a:xfrm flipH="1">
                            <a:off x="1012834" y="3139526"/>
                            <a:ext cx="609600" cy="13534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9" name="Text Box 2279"/>
                        <wps:cNvSpPr txBox="1"/>
                        <wps:spPr>
                          <a:xfrm>
                            <a:off x="1634522" y="1432474"/>
                            <a:ext cx="2147582" cy="2311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B205D" w:rsidRDefault="007F149B" w:rsidP="00CB205D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Lợi nhuận</w:t>
                              </w:r>
                              <w:r w:rsidR="00CB205D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lúc</w:t>
                              </w:r>
                              <w:r w:rsidR="00855372">
                                <w:rPr>
                                  <w:sz w:val="16"/>
                                  <w:szCs w:val="16"/>
                                </w:rPr>
                                <w:t xml:space="preserve"> Chuẩn bị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BÁN</w:t>
                              </w:r>
                              <w:r w:rsidR="00CB205D">
                                <w:rPr>
                                  <w:sz w:val="16"/>
                                  <w:szCs w:val="16"/>
                                </w:rPr>
                                <w:t xml:space="preserve"> +</w:t>
                              </w:r>
                              <w:r w:rsidR="00855372">
                                <w:rPr>
                                  <w:sz w:val="16"/>
                                  <w:szCs w:val="16"/>
                                </w:rPr>
                                <w:t xml:space="preserve"> 16.0</w:t>
                              </w:r>
                              <w:r w:rsidR="00CB205D">
                                <w:rPr>
                                  <w:sz w:val="16"/>
                                  <w:szCs w:val="16"/>
                                </w:rPr>
                                <w:t>%</w:t>
                              </w:r>
                            </w:p>
                            <w:p w:rsidR="00CB205D" w:rsidRDefault="00CB205D" w:rsidP="00CB205D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CB205D" w:rsidRDefault="00CB205D" w:rsidP="00CB205D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1" name="Straight Arrow Connector 2281"/>
                        <wps:cNvCnPr/>
                        <wps:spPr>
                          <a:xfrm flipH="1" flipV="1">
                            <a:off x="927352" y="948075"/>
                            <a:ext cx="711503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2" name="Text Box 2282"/>
                        <wps:cNvSpPr txBox="1"/>
                        <wps:spPr>
                          <a:xfrm>
                            <a:off x="1647474" y="2087837"/>
                            <a:ext cx="1801253" cy="26887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CB205D" w:rsidRPr="008E5928" w:rsidRDefault="00CB205D" w:rsidP="00795A04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Mua </w:t>
                              </w:r>
                              <w:r w:rsidR="00795A04">
                                <w:rPr>
                                  <w:sz w:val="16"/>
                                  <w:szCs w:val="16"/>
                                </w:rPr>
                                <w:t xml:space="preserve">thêm nếu bạn muốn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3" name="Rectangle 2283"/>
                        <wps:cNvSpPr/>
                        <wps:spPr>
                          <a:xfrm>
                            <a:off x="328977" y="3090309"/>
                            <a:ext cx="580572" cy="2830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4" name="Text Box 2284"/>
                        <wps:cNvSpPr txBox="1"/>
                        <wps:spPr>
                          <a:xfrm>
                            <a:off x="1652616" y="888382"/>
                            <a:ext cx="1917898" cy="3767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795A04" w:rsidRDefault="00795A04" w:rsidP="00CB205D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BÁN</w:t>
                              </w:r>
                              <w:r w:rsidR="00472EEE">
                                <w:rPr>
                                  <w:sz w:val="16"/>
                                  <w:szCs w:val="16"/>
                                </w:rPr>
                                <w:t>, Lợi nhuận thực +17.2%</w:t>
                              </w:r>
                            </w:p>
                            <w:p w:rsidR="00795A04" w:rsidRDefault="00795A04" w:rsidP="00CB205D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Chuẩn bị BÁN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>
                            <a:off x="826327" y="0"/>
                            <a:ext cx="580572" cy="2830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6" name="Straight Arrow Connector 2286"/>
                        <wps:cNvCnPr/>
                        <wps:spPr>
                          <a:xfrm flipH="1" flipV="1">
                            <a:off x="1424702" y="103615"/>
                            <a:ext cx="186471" cy="10840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7" name="Text Box 2287"/>
                        <wps:cNvSpPr txBox="1"/>
                        <wps:spPr>
                          <a:xfrm>
                            <a:off x="1652655" y="129518"/>
                            <a:ext cx="1801253" cy="3767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795A04" w:rsidRDefault="00795A04" w:rsidP="00CB205D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BÁN</w:t>
                              </w:r>
                              <w:r w:rsidR="007F149B">
                                <w:rPr>
                                  <w:sz w:val="16"/>
                                  <w:szCs w:val="16"/>
                                </w:rPr>
                                <w:t xml:space="preserve"> HẾT</w:t>
                              </w:r>
                            </w:p>
                            <w:p w:rsidR="00795A04" w:rsidRDefault="00795A04" w:rsidP="00CB205D">
                              <w:pPr>
                                <w:spacing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Chuẩn bị BÁN</w:t>
                              </w:r>
                              <w:r w:rsidR="007F149B">
                                <w:rPr>
                                  <w:sz w:val="16"/>
                                  <w:szCs w:val="16"/>
                                </w:rPr>
                                <w:t xml:space="preserve"> HẾT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8" name="Straight Arrow Connector 2288"/>
                        <wps:cNvCnPr/>
                        <wps:spPr>
                          <a:xfrm flipH="1" flipV="1">
                            <a:off x="766749" y="1111268"/>
                            <a:ext cx="871803" cy="43400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Arrow Connector 3"/>
                        <wps:cNvCnPr/>
                        <wps:spPr>
                          <a:xfrm flipH="1" flipV="1">
                            <a:off x="1440245" y="277169"/>
                            <a:ext cx="186471" cy="10840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Arrow Connector 4"/>
                        <wps:cNvCnPr/>
                        <wps:spPr>
                          <a:xfrm flipH="1" flipV="1">
                            <a:off x="945484" y="1080184"/>
                            <a:ext cx="711503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Arrow Connector 5"/>
                        <wps:cNvCnPr/>
                        <wps:spPr>
                          <a:xfrm flipH="1">
                            <a:off x="1012834" y="3022960"/>
                            <a:ext cx="609600" cy="13534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38" style="position:absolute;margin-left:181.6pt;margin-top:39.4pt;width:297.8pt;height:265.6pt;z-index:251762688" coordsize="37821,33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">
                <v:rect id="Rectangle 2267" o:spid="_x0000_s1039" style="position:absolute;top:24142;width:18796;height:14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" filled="f" strokecolor="red" strokeweight="1pt"/>
                <v:rect id="Rectangle 2271" o:spid="_x0000_s1040" style="position:absolute;left:3289;top:8859;width:5806;height:2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" filled="f" strokecolor="red" strokeweight="1pt"/>
                <v:shape id="Text Box 2272" o:spid="_x0000_s1041" type="#_x0000_t202" style="position:absolute;left:16526;top:28753;width:18013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" fillcolor="white [3201]" strokeweight=".5pt">
                  <v:textbox>
                    <w:txbxContent>
                      <w:p w:rsidR="00CB205D" w:rsidRDefault="007A736D" w:rsidP="00CB205D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MUA</w:t>
                        </w:r>
                      </w:p>
                      <w:p w:rsidR="00CB205D" w:rsidRDefault="00CB205D" w:rsidP="00CB205D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Chuẩn bị</w:t>
                        </w:r>
                        <w:r w:rsidR="007A736D">
                          <w:rPr>
                            <w:sz w:val="16"/>
                            <w:szCs w:val="16"/>
                          </w:rPr>
                          <w:t xml:space="preserve"> MUA</w:t>
                        </w:r>
                      </w:p>
                    </w:txbxContent>
                  </v:textbox>
                </v:shape>
                <v:shape id="Straight Arrow Connector 2276" o:spid="_x0000_s1042" type="#_x0000_t32" style="position:absolute;left:10568;top:22303;width:5327;height:131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" strokecolor="#125f5b [3204]" strokeweight=".5pt">
                  <v:stroke endarrow="block" joinstyle="miter"/>
                </v:shape>
                <v:shape id="Straight Arrow Connector 2278" o:spid="_x0000_s1043" type="#_x0000_t32" style="position:absolute;left:10128;top:31395;width:6096;height:13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" strokecolor="#125f5b [3204]" strokeweight=".5pt">
                  <v:stroke endarrow="block" joinstyle="miter"/>
                </v:shape>
                <v:shape id="Text Box 2279" o:spid="_x0000_s1044" type="#_x0000_t202" style="position:absolute;left:16345;top:14324;width:21476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" fillcolor="white [3201]" strokeweight=".5pt">
                  <v:textbox>
                    <w:txbxContent>
                      <w:p w:rsidR="00CB205D" w:rsidRDefault="007F149B" w:rsidP="00CB205D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Lợi nhuận</w:t>
                        </w:r>
                        <w:r w:rsidR="00CB205D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>lúc</w:t>
                        </w:r>
                        <w:r w:rsidR="00855372">
                          <w:rPr>
                            <w:sz w:val="16"/>
                            <w:szCs w:val="16"/>
                          </w:rPr>
                          <w:t xml:space="preserve"> Chuẩn bị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BÁN</w:t>
                        </w:r>
                        <w:r w:rsidR="00CB205D">
                          <w:rPr>
                            <w:sz w:val="16"/>
                            <w:szCs w:val="16"/>
                          </w:rPr>
                          <w:t xml:space="preserve"> +</w:t>
                        </w:r>
                        <w:r w:rsidR="00855372">
                          <w:rPr>
                            <w:sz w:val="16"/>
                            <w:szCs w:val="16"/>
                          </w:rPr>
                          <w:t xml:space="preserve"> 16.0</w:t>
                        </w:r>
                        <w:r w:rsidR="00CB205D">
                          <w:rPr>
                            <w:sz w:val="16"/>
                            <w:szCs w:val="16"/>
                          </w:rPr>
                          <w:t>%</w:t>
                        </w:r>
                      </w:p>
                      <w:p w:rsidR="00CB205D" w:rsidRDefault="00CB205D" w:rsidP="00CB205D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</w:p>
                      <w:p w:rsidR="00CB205D" w:rsidRDefault="00CB205D" w:rsidP="00CB205D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Straight Arrow Connector 2281" o:spid="_x0000_s1045" type="#_x0000_t32" style="position:absolute;left:9273;top:9480;width:7115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" strokecolor="#125f5b [3204]" strokeweight=".5pt">
                  <v:stroke endarrow="block" joinstyle="miter"/>
                </v:shape>
                <v:shape id="Text Box 2282" o:spid="_x0000_s1046" type="#_x0000_t202" style="position:absolute;left:16474;top:20878;width:18013;height:2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" fillcolor="white [3201]" strokeweight=".5pt">
                  <v:textbox>
                    <w:txbxContent>
                      <w:p w:rsidR="00CB205D" w:rsidRPr="008E5928" w:rsidRDefault="00CB205D" w:rsidP="00795A04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Mua </w:t>
                        </w:r>
                        <w:r w:rsidR="00795A04">
                          <w:rPr>
                            <w:sz w:val="16"/>
                            <w:szCs w:val="16"/>
                          </w:rPr>
                          <w:t xml:space="preserve">thêm nếu bạn muốn </w:t>
                        </w:r>
                      </w:p>
                    </w:txbxContent>
                  </v:textbox>
                </v:shape>
                <v:rect id="Rectangle 2283" o:spid="_x0000_s1047" style="position:absolute;left:3289;top:30903;width:5806;height:2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" filled="f" strokecolor="red" strokeweight="1pt"/>
                <v:shape id="Text Box 2284" o:spid="_x0000_s1048" type="#_x0000_t202" style="position:absolute;left:16526;top:8883;width:19179;height: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" fillcolor="white [3201]" strokeweight=".5pt">
                  <v:textbox>
                    <w:txbxContent>
                      <w:p w:rsidR="00795A04" w:rsidRDefault="00795A04" w:rsidP="00CB205D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BÁN</w:t>
                        </w:r>
                        <w:r w:rsidR="00472EEE">
                          <w:rPr>
                            <w:sz w:val="16"/>
                            <w:szCs w:val="16"/>
                          </w:rPr>
                          <w:t>, Lợi nhuận thực +17.2%</w:t>
                        </w:r>
                      </w:p>
                      <w:p w:rsidR="00795A04" w:rsidRDefault="00795A04" w:rsidP="00CB205D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Chuẩn bị BÁN</w:t>
                        </w:r>
                      </w:p>
                    </w:txbxContent>
                  </v:textbox>
                </v:shape>
                <v:rect id="Rectangle 2285" o:spid="_x0000_s1049" style="position:absolute;left:8263;width:5805;height:2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" filled="f" strokecolor="red" strokeweight="1pt"/>
                <v:shape id="Straight Arrow Connector 2286" o:spid="_x0000_s1050" type="#_x0000_t32" style="position:absolute;left:14247;top:1036;width:1864;height:10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" strokecolor="#125f5b [3204]" strokeweight=".5pt">
                  <v:stroke endarrow="block" joinstyle="miter"/>
                </v:shape>
                <v:shape id="Text Box 2287" o:spid="_x0000_s1051" type="#_x0000_t202" style="position:absolute;left:16526;top:1295;width:18013;height: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" fillcolor="white [3201]" strokeweight=".5pt">
                  <v:textbox>
                    <w:txbxContent>
                      <w:p w:rsidR="00795A04" w:rsidRDefault="00795A04" w:rsidP="00CB205D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BÁN</w:t>
                        </w:r>
                        <w:r w:rsidR="007F149B">
                          <w:rPr>
                            <w:sz w:val="16"/>
                            <w:szCs w:val="16"/>
                          </w:rPr>
                          <w:t xml:space="preserve"> HẾT</w:t>
                        </w:r>
                      </w:p>
                      <w:p w:rsidR="00795A04" w:rsidRDefault="00795A04" w:rsidP="00CB205D">
                        <w:pPr>
                          <w:spacing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Chuẩn bị BÁN</w:t>
                        </w:r>
                        <w:r w:rsidR="007F149B">
                          <w:rPr>
                            <w:sz w:val="16"/>
                            <w:szCs w:val="16"/>
                          </w:rPr>
                          <w:t xml:space="preserve"> HẾT</w:t>
                        </w:r>
                      </w:p>
                    </w:txbxContent>
                  </v:textbox>
                </v:shape>
                <v:shape id="Straight Arrow Connector 2288" o:spid="_x0000_s1052" type="#_x0000_t32" style="position:absolute;left:7667;top:11112;width:8718;height:43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" strokecolor="#125f5b [3204]" strokeweight=".5pt">
                  <v:stroke endarrow="block" joinstyle="miter"/>
                </v:shape>
                <v:shape id="Straight Arrow Connector 3" o:spid="_x0000_s1053" type="#_x0000_t32" style="position:absolute;left:14402;top:2771;width:1865;height:108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" strokecolor="#125f5b [3204]" strokeweight=".5pt">
                  <v:stroke endarrow="block" joinstyle="miter"/>
                </v:shape>
                <v:shape id="Straight Arrow Connector 4" o:spid="_x0000_s1054" type="#_x0000_t32" style="position:absolute;left:9454;top:10801;width:7115;height:45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" strokecolor="#125f5b [3204]" strokeweight=".5pt">
                  <v:stroke endarrow="block" joinstyle="miter"/>
                </v:shape>
                <v:shape id="Straight Arrow Connector 5" o:spid="_x0000_s1055" type="#_x0000_t32" style="position:absolute;left:10128;top:30229;width:6096;height:13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" strokecolor="#125f5b [3204]" strokeweight=".5pt">
                  <v:stroke endarrow="block" joinstyle="miter"/>
                </v:shape>
              </v:group>
            </w:pict>
          </mc:Fallback>
        </mc:AlternateContent>
      </w:r>
      <w:r w:rsidRPr="007D0986">
        <w:rPr>
          <w:rFonts w:cs="Helvetica"/>
          <w:noProof/>
          <w:color w:val="333333"/>
          <w:sz w:val="18"/>
          <w:szCs w:val="18"/>
        </w:rPr>
        <w:drawing>
          <wp:inline distT="0" distB="0" distL="0" distR="0" wp14:anchorId="44739993" wp14:editId="7679F788">
            <wp:extent cx="6972300" cy="3798570"/>
            <wp:effectExtent l="152400" t="152400" r="361950" b="35433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79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13B" w:rsidRPr="0098218B" w:rsidRDefault="005353DF" w:rsidP="005E213B">
      <w:pPr>
        <w:shd w:val="clear" w:color="auto" w:fill="FEFEFE"/>
        <w:spacing w:after="0"/>
        <w:ind w:right="0"/>
        <w:textAlignment w:val="baseline"/>
        <w:rPr>
          <w:rFonts w:cs="Helvetica"/>
          <w:b/>
          <w:color w:val="FFFFFF" w:themeColor="background1"/>
          <w:sz w:val="24"/>
          <w:szCs w:val="24"/>
        </w:rPr>
      </w:pPr>
      <w:r w:rsidRPr="0098218B">
        <w:rPr>
          <w:rFonts w:cs="Helvetica"/>
          <w:b/>
          <w:color w:val="FFFFFF" w:themeColor="background1"/>
          <w:sz w:val="24"/>
          <w:szCs w:val="24"/>
          <w:highlight w:val="red"/>
        </w:rPr>
        <w:t xml:space="preserve">  </w:t>
      </w:r>
      <w:r w:rsidR="008B5380" w:rsidRPr="0098218B">
        <w:rPr>
          <w:rFonts w:cs="Helvetica"/>
          <w:b/>
          <w:color w:val="FFFFFF" w:themeColor="background1"/>
          <w:sz w:val="24"/>
          <w:szCs w:val="24"/>
          <w:highlight w:val="red"/>
        </w:rPr>
        <w:t>BÁ</w:t>
      </w:r>
      <w:r w:rsidRPr="0098218B">
        <w:rPr>
          <w:rFonts w:cs="Helvetica"/>
          <w:b/>
          <w:color w:val="FFFFFF" w:themeColor="background1"/>
          <w:sz w:val="24"/>
          <w:szCs w:val="24"/>
          <w:highlight w:val="red"/>
        </w:rPr>
        <w:t>N</w:t>
      </w:r>
      <w:r w:rsidR="0042238E" w:rsidRPr="0098218B">
        <w:rPr>
          <w:rFonts w:cs="Helvetica"/>
          <w:b/>
          <w:color w:val="FFFFFF" w:themeColor="background1"/>
          <w:sz w:val="24"/>
          <w:szCs w:val="24"/>
          <w:highlight w:val="red"/>
        </w:rPr>
        <w:t xml:space="preserve"> KHI NÀO</w:t>
      </w:r>
      <w:r w:rsidR="0098218B">
        <w:rPr>
          <w:rFonts w:cs="Helvetica"/>
          <w:b/>
          <w:color w:val="FFFFFF" w:themeColor="background1"/>
          <w:sz w:val="24"/>
          <w:szCs w:val="24"/>
          <w:highlight w:val="red"/>
        </w:rPr>
        <w:t xml:space="preserve">?  </w:t>
      </w:r>
      <w:r w:rsidRPr="0098218B">
        <w:rPr>
          <w:rFonts w:cs="Helvetica"/>
          <w:b/>
          <w:color w:val="FFFFFF" w:themeColor="background1"/>
          <w:sz w:val="24"/>
          <w:szCs w:val="24"/>
          <w:highlight w:val="red"/>
        </w:rPr>
        <w:t xml:space="preserve">.  </w:t>
      </w:r>
      <w:r w:rsidRPr="0098218B">
        <w:rPr>
          <w:rFonts w:cs="Helvetica"/>
          <w:b/>
          <w:color w:val="FFFFFF" w:themeColor="background1"/>
          <w:sz w:val="24"/>
          <w:szCs w:val="24"/>
        </w:rPr>
        <w:t xml:space="preserve">  </w:t>
      </w:r>
    </w:p>
    <w:p w:rsidR="008B5380" w:rsidRPr="009C7155" w:rsidRDefault="008B5380" w:rsidP="005E213B">
      <w:pPr>
        <w:shd w:val="clear" w:color="auto" w:fill="FEFEFE"/>
        <w:spacing w:after="0"/>
        <w:ind w:right="0"/>
        <w:textAlignment w:val="baseline"/>
        <w:rPr>
          <w:rFonts w:cs="Helvetica"/>
          <w:b/>
          <w:color w:val="333333"/>
          <w:sz w:val="18"/>
          <w:szCs w:val="18"/>
        </w:rPr>
      </w:pPr>
      <w:r w:rsidRPr="009C7155">
        <w:rPr>
          <w:rFonts w:cs="Helvetica"/>
          <w:b/>
          <w:color w:val="333333"/>
          <w:sz w:val="18"/>
          <w:szCs w:val="18"/>
        </w:rPr>
        <w:t>Cách bán 1:</w:t>
      </w:r>
      <w:r w:rsidR="00615F32" w:rsidRPr="009C7155">
        <w:rPr>
          <w:rFonts w:cs="Helvetica"/>
          <w:b/>
          <w:color w:val="333333"/>
          <w:sz w:val="18"/>
          <w:szCs w:val="18"/>
        </w:rPr>
        <w:t xml:space="preserve"> </w:t>
      </w:r>
    </w:p>
    <w:p w:rsidR="008B5380" w:rsidRPr="00F14DC6" w:rsidRDefault="008B5380" w:rsidP="008B5380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  <w:r w:rsidRPr="00F14DC6">
        <w:rPr>
          <w:rFonts w:cs="Helvetica"/>
          <w:color w:val="FF0000"/>
          <w:sz w:val="18"/>
          <w:szCs w:val="18"/>
        </w:rPr>
        <w:t>&gt;&gt; Bán</w:t>
      </w:r>
      <w:r w:rsidR="00461B67" w:rsidRPr="00F14DC6">
        <w:rPr>
          <w:rFonts w:cs="Helvetica"/>
          <w:color w:val="FF0000"/>
          <w:sz w:val="18"/>
          <w:szCs w:val="18"/>
        </w:rPr>
        <w:t xml:space="preserve"> hết cổ phiếu </w:t>
      </w:r>
      <w:r w:rsidRPr="00F14DC6">
        <w:rPr>
          <w:rFonts w:cs="Helvetica"/>
          <w:color w:val="FF0000"/>
          <w:sz w:val="18"/>
          <w:szCs w:val="18"/>
        </w:rPr>
        <w:t>khi đỏ</w:t>
      </w:r>
      <w:r w:rsidR="00AC17B4">
        <w:rPr>
          <w:rFonts w:cs="Helvetica"/>
          <w:color w:val="FF0000"/>
          <w:sz w:val="18"/>
          <w:szCs w:val="18"/>
        </w:rPr>
        <w:t xml:space="preserve"> ô .#SIGNAL</w:t>
      </w:r>
      <w:r w:rsidRPr="00F14DC6">
        <w:rPr>
          <w:rFonts w:cs="Helvetica"/>
          <w:color w:val="FF0000"/>
          <w:sz w:val="18"/>
          <w:szCs w:val="18"/>
        </w:rPr>
        <w:t> </w:t>
      </w:r>
    </w:p>
    <w:p w:rsidR="008B5380" w:rsidRPr="00F14DC6" w:rsidRDefault="008B5380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8B5380" w:rsidRPr="009C7155" w:rsidRDefault="008B5380" w:rsidP="005E213B">
      <w:pPr>
        <w:shd w:val="clear" w:color="auto" w:fill="FEFEFE"/>
        <w:spacing w:after="0"/>
        <w:ind w:right="0"/>
        <w:textAlignment w:val="baseline"/>
        <w:rPr>
          <w:rFonts w:cs="Helvetica"/>
          <w:b/>
          <w:color w:val="333333"/>
          <w:sz w:val="18"/>
          <w:szCs w:val="18"/>
        </w:rPr>
      </w:pPr>
      <w:r w:rsidRPr="009C7155">
        <w:rPr>
          <w:rFonts w:cs="Helvetica"/>
          <w:b/>
          <w:color w:val="333333"/>
          <w:sz w:val="18"/>
          <w:szCs w:val="18"/>
        </w:rPr>
        <w:t>Cách bán 2:</w:t>
      </w:r>
      <w:r w:rsidR="00615F32" w:rsidRPr="009C7155">
        <w:rPr>
          <w:rFonts w:cs="Helvetica"/>
          <w:b/>
          <w:color w:val="333333"/>
          <w:sz w:val="18"/>
          <w:szCs w:val="18"/>
        </w:rPr>
        <w:t xml:space="preserve"> 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  <w:r w:rsidRPr="00F14DC6">
        <w:rPr>
          <w:rFonts w:cs="Helvetica"/>
          <w:color w:val="FF0000"/>
          <w:sz w:val="18"/>
          <w:szCs w:val="18"/>
        </w:rPr>
        <w:t>&gt;&gt; Bán 1 nửa số lượng AZZ khi đỏ</w:t>
      </w:r>
      <w:r w:rsidR="00AC17B4">
        <w:rPr>
          <w:rFonts w:cs="Helvetica"/>
          <w:color w:val="FF0000"/>
          <w:sz w:val="18"/>
          <w:szCs w:val="18"/>
        </w:rPr>
        <w:t xml:space="preserve"> ô .#SIGNAL</w:t>
      </w:r>
    </w:p>
    <w:p w:rsidR="008A6805" w:rsidRDefault="005E213B" w:rsidP="0080177D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  <w:r w:rsidRPr="00F14DC6">
        <w:rPr>
          <w:rFonts w:cs="Helvetica"/>
          <w:color w:val="FF0000"/>
          <w:sz w:val="18"/>
          <w:szCs w:val="18"/>
        </w:rPr>
        <w:t xml:space="preserve">&gt;&gt; </w:t>
      </w:r>
      <w:r w:rsidR="008B5380" w:rsidRPr="00F14DC6">
        <w:rPr>
          <w:rFonts w:cs="Helvetica"/>
          <w:color w:val="FF0000"/>
          <w:sz w:val="18"/>
          <w:szCs w:val="18"/>
        </w:rPr>
        <w:t>Tiếp tục g</w:t>
      </w:r>
      <w:r w:rsidRPr="00F14DC6">
        <w:rPr>
          <w:rFonts w:cs="Helvetica"/>
          <w:color w:val="FF0000"/>
          <w:sz w:val="18"/>
          <w:szCs w:val="18"/>
        </w:rPr>
        <w:t>iữ nửa số lượng AZZ</w:t>
      </w:r>
      <w:r w:rsidR="008B5380" w:rsidRPr="00F14DC6">
        <w:rPr>
          <w:rFonts w:cs="Helvetica"/>
          <w:color w:val="FF0000"/>
          <w:sz w:val="18"/>
          <w:szCs w:val="18"/>
        </w:rPr>
        <w:t xml:space="preserve"> còn lại</w:t>
      </w:r>
      <w:r w:rsidR="00AC17B4">
        <w:rPr>
          <w:rFonts w:cs="Helvetica"/>
          <w:color w:val="FF0000"/>
          <w:sz w:val="18"/>
          <w:szCs w:val="18"/>
        </w:rPr>
        <w:t xml:space="preserve"> theo màu vàng ô </w:t>
      </w:r>
      <w:r w:rsidR="00AC17B4" w:rsidRPr="00F14DC6">
        <w:rPr>
          <w:rFonts w:cs="Helvetica"/>
          <w:color w:val="FF0000"/>
          <w:sz w:val="18"/>
          <w:szCs w:val="18"/>
        </w:rPr>
        <w:t>.#TREND</w:t>
      </w:r>
    </w:p>
    <w:p w:rsidR="00AC17B4" w:rsidRDefault="00AC17B4" w:rsidP="0080177D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  <w:r>
        <w:rPr>
          <w:rFonts w:cs="Helvetica"/>
          <w:color w:val="FF0000"/>
          <w:sz w:val="18"/>
          <w:szCs w:val="18"/>
        </w:rPr>
        <w:t xml:space="preserve">&gt;&gt; Bán hết khi đỏ ô </w:t>
      </w:r>
      <w:r w:rsidRPr="00F14DC6">
        <w:rPr>
          <w:rFonts w:cs="Helvetica"/>
          <w:color w:val="FF0000"/>
          <w:sz w:val="18"/>
          <w:szCs w:val="18"/>
        </w:rPr>
        <w:t>.#TREND</w:t>
      </w:r>
    </w:p>
    <w:p w:rsidR="00AC17B4" w:rsidRDefault="00AC17B4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</w:p>
    <w:p w:rsidR="00AC17B4" w:rsidRDefault="00AC17B4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</w:p>
    <w:p w:rsidR="00AC17B4" w:rsidRDefault="00AC17B4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</w:p>
    <w:p w:rsidR="00AC17B4" w:rsidRDefault="00AC17B4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</w:p>
    <w:p w:rsidR="00AC17B4" w:rsidRDefault="00AC17B4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</w:p>
    <w:p w:rsidR="00AC17B4" w:rsidRDefault="00AC17B4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</w:p>
    <w:p w:rsidR="00367382" w:rsidRDefault="00367382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</w:p>
    <w:p w:rsidR="00367382" w:rsidRDefault="00367382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</w:p>
    <w:p w:rsidR="00AC17B4" w:rsidRDefault="00AC17B4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</w:p>
    <w:p w:rsidR="00AC17B4" w:rsidRDefault="00AC17B4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</w:p>
    <w:p w:rsidR="00472EEE" w:rsidRDefault="00472EEE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</w:p>
    <w:p w:rsidR="00AC17B4" w:rsidRDefault="00AC17B4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FF0000"/>
          <w:sz w:val="18"/>
          <w:szCs w:val="18"/>
        </w:rPr>
      </w:pPr>
    </w:p>
    <w:p w:rsidR="005E213B" w:rsidRPr="00367382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</w:rPr>
      </w:pPr>
      <w:r w:rsidRPr="00367382">
        <w:rPr>
          <w:rStyle w:val="Strong"/>
          <w:rFonts w:cs="Helvetica"/>
          <w:i/>
          <w:iCs/>
          <w:color w:val="FFFFFF"/>
          <w:bdr w:val="none" w:sz="0" w:space="0" w:color="auto" w:frame="1"/>
          <w:shd w:val="clear" w:color="auto" w:fill="008080"/>
        </w:rPr>
        <w:lastRenderedPageBreak/>
        <w:t>   HƯỚNG DẪN:  Lọ</w:t>
      </w:r>
      <w:r w:rsidR="00950596" w:rsidRPr="00367382">
        <w:rPr>
          <w:rStyle w:val="Strong"/>
          <w:rFonts w:cs="Helvetica"/>
          <w:i/>
          <w:iCs/>
          <w:color w:val="FFFFFF"/>
          <w:bdr w:val="none" w:sz="0" w:space="0" w:color="auto" w:frame="1"/>
          <w:shd w:val="clear" w:color="auto" w:fill="008080"/>
        </w:rPr>
        <w:t>c mua</w:t>
      </w:r>
      <w:r w:rsidRPr="00367382">
        <w:rPr>
          <w:rStyle w:val="Strong"/>
          <w:rFonts w:cs="Helvetica"/>
          <w:i/>
          <w:iCs/>
          <w:color w:val="FFFFFF"/>
          <w:bdr w:val="none" w:sz="0" w:space="0" w:color="auto" w:frame="1"/>
          <w:shd w:val="clear" w:color="auto" w:fill="008080"/>
        </w:rPr>
        <w:t> </w:t>
      </w:r>
      <w:r w:rsidR="00177F4C">
        <w:rPr>
          <w:rStyle w:val="Strong"/>
          <w:rFonts w:cs="Helvetica"/>
          <w:i/>
          <w:iCs/>
          <w:color w:val="FFFFFF"/>
          <w:bdr w:val="none" w:sz="0" w:space="0" w:color="auto" w:frame="1"/>
          <w:shd w:val="clear" w:color="auto" w:fill="008080"/>
        </w:rPr>
        <w:t>(</w:t>
      </w:r>
      <w:r w:rsidR="007C49E4" w:rsidRPr="00367382">
        <w:rPr>
          <w:rStyle w:val="Strong"/>
          <w:rFonts w:cs="Helvetica"/>
          <w:i/>
          <w:iCs/>
          <w:color w:val="FFFFFF"/>
          <w:bdr w:val="none" w:sz="0" w:space="0" w:color="auto" w:frame="1"/>
          <w:shd w:val="clear" w:color="auto" w:fill="008080"/>
        </w:rPr>
        <w:t>sau 15h10</w:t>
      </w:r>
      <w:r w:rsidR="00177F4C">
        <w:rPr>
          <w:rStyle w:val="Strong"/>
          <w:rFonts w:cs="Helvetica"/>
          <w:i/>
          <w:iCs/>
          <w:color w:val="FFFFFF"/>
          <w:bdr w:val="none" w:sz="0" w:space="0" w:color="auto" w:frame="1"/>
          <w:shd w:val="clear" w:color="auto" w:fill="008080"/>
        </w:rPr>
        <w:t>)</w:t>
      </w:r>
      <w:r w:rsidR="007C49E4" w:rsidRPr="00367382">
        <w:rPr>
          <w:rStyle w:val="Strong"/>
          <w:rFonts w:cs="Helvetica"/>
          <w:i/>
          <w:iCs/>
          <w:color w:val="FFFFFF"/>
          <w:bdr w:val="none" w:sz="0" w:space="0" w:color="auto" w:frame="1"/>
          <w:shd w:val="clear" w:color="auto" w:fill="008080"/>
        </w:rPr>
        <w:t xml:space="preserve"> . </w:t>
      </w:r>
    </w:p>
    <w:p w:rsidR="00A61A2F" w:rsidRDefault="00A61A2F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* </w:t>
      </w:r>
      <w:r w:rsidR="00A8281F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Thị trường </w:t>
      </w:r>
      <w:r w:rsidR="005E213B"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Uptrend thì ta mới lọc cổ phiếu</w:t>
      </w:r>
      <w:r>
        <w:rPr>
          <w:rFonts w:cs="Helvetica"/>
          <w:color w:val="333333"/>
          <w:sz w:val="18"/>
          <w:szCs w:val="18"/>
        </w:rPr>
        <w:t>-</w:t>
      </w:r>
    </w:p>
    <w:p w:rsidR="00A8281F" w:rsidRPr="00A61A2F" w:rsidRDefault="00A61A2F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i w:val="0"/>
          <w:iCs w:val="0"/>
          <w:color w:val="333333"/>
          <w:sz w:val="18"/>
          <w:szCs w:val="18"/>
        </w:rPr>
      </w:pPr>
      <w:r>
        <w:rPr>
          <w:rFonts w:cs="Helvetica"/>
          <w:color w:val="333333"/>
          <w:sz w:val="18"/>
          <w:szCs w:val="18"/>
        </w:rPr>
        <w:t>-</w:t>
      </w:r>
      <w:r w:rsidR="00E31F0E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Vào </w:t>
      </w:r>
      <w:r w:rsidR="00A8281F" w:rsidRPr="00C90A58">
        <w:rPr>
          <w:rStyle w:val="Emphasis"/>
          <w:rFonts w:cs="Helvetica"/>
          <w:b/>
          <w:color w:val="333333"/>
          <w:sz w:val="18"/>
          <w:szCs w:val="18"/>
          <w:bdr w:val="none" w:sz="0" w:space="0" w:color="auto" w:frame="1"/>
        </w:rPr>
        <w:t>Healthcheck</w:t>
      </w:r>
      <w:r w:rsidR="00E31F0E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&gt;&gt;</w:t>
      </w:r>
      <w:r w:rsidR="00A8281F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Tra mã </w:t>
      </w:r>
      <w:r w:rsidR="00A8281F" w:rsidRPr="00C90A58">
        <w:rPr>
          <w:rStyle w:val="Emphasis"/>
          <w:rFonts w:cs="Helvetica"/>
          <w:b/>
          <w:color w:val="333333"/>
          <w:sz w:val="18"/>
          <w:szCs w:val="18"/>
          <w:bdr w:val="none" w:sz="0" w:space="0" w:color="auto" w:frame="1"/>
        </w:rPr>
        <w:t>VNINDEX</w:t>
      </w: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&gt;&gt; xem màu</w:t>
      </w:r>
      <w:r w:rsidR="00A8281F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cột </w:t>
      </w:r>
      <w:r w:rsidR="00A8281F" w:rsidRPr="00C90A58">
        <w:rPr>
          <w:rStyle w:val="Emphasis"/>
          <w:rFonts w:cs="Helvetica"/>
          <w:b/>
          <w:color w:val="333333"/>
          <w:sz w:val="18"/>
          <w:szCs w:val="18"/>
          <w:bdr w:val="none" w:sz="0" w:space="0" w:color="auto" w:frame="1"/>
        </w:rPr>
        <w:t>*</w:t>
      </w:r>
      <w:r w:rsidR="00C90A58">
        <w:rPr>
          <w:rStyle w:val="Emphasis"/>
          <w:rFonts w:cs="Helvetica"/>
          <w:b/>
          <w:color w:val="333333"/>
          <w:sz w:val="18"/>
          <w:szCs w:val="18"/>
          <w:bdr w:val="none" w:sz="0" w:space="0" w:color="auto" w:frame="1"/>
        </w:rPr>
        <w:t>.</w:t>
      </w:r>
      <w:r w:rsidR="00A8281F" w:rsidRPr="00C90A58">
        <w:rPr>
          <w:rStyle w:val="Emphasis"/>
          <w:rFonts w:cs="Helvetica"/>
          <w:b/>
          <w:color w:val="333333"/>
          <w:sz w:val="18"/>
          <w:szCs w:val="18"/>
          <w:bdr w:val="none" w:sz="0" w:space="0" w:color="auto" w:frame="1"/>
        </w:rPr>
        <w:t>SIGNAL</w:t>
      </w:r>
    </w:p>
    <w:p w:rsidR="00A8281F" w:rsidRDefault="00A8281F" w:rsidP="002F5D77">
      <w:pPr>
        <w:shd w:val="clear" w:color="auto" w:fill="FEFEFE"/>
        <w:spacing w:after="0"/>
        <w:ind w:right="0" w:firstLine="72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+ nếu xanh và vàng: uptrend</w:t>
      </w:r>
      <w:r w:rsidR="002F5D77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(hình dưới)</w:t>
      </w:r>
    </w:p>
    <w:p w:rsidR="00A8281F" w:rsidRDefault="00A8281F" w:rsidP="002F5D77">
      <w:pPr>
        <w:shd w:val="clear" w:color="auto" w:fill="FEFEFE"/>
        <w:spacing w:after="0"/>
        <w:ind w:right="0" w:firstLine="72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+ nếu đỏ, xám: downtrend </w:t>
      </w:r>
      <w:r w:rsidR="002F5D77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(hình dưới)</w:t>
      </w:r>
    </w:p>
    <w:p w:rsidR="00A8281F" w:rsidRDefault="00654180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>
        <w:rPr>
          <w:rFonts w:cs="Helvetica"/>
          <w:b/>
          <w:b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A664FDE" wp14:editId="2212D04A">
                <wp:simplePos x="0" y="0"/>
                <wp:positionH relativeFrom="column">
                  <wp:posOffset>2007292</wp:posOffset>
                </wp:positionH>
                <wp:positionV relativeFrom="paragraph">
                  <wp:posOffset>409940</wp:posOffset>
                </wp:positionV>
                <wp:extent cx="1281065" cy="2456180"/>
                <wp:effectExtent l="0" t="0" r="0" b="12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1065" cy="2456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3B66" w:rsidRDefault="00C43B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43B66" w:rsidRPr="00C43B66" w:rsidRDefault="00C43B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43B66">
                              <w:rPr>
                                <w:sz w:val="20"/>
                                <w:szCs w:val="20"/>
                              </w:rPr>
                              <w:t>Downtrend</w:t>
                            </w:r>
                          </w:p>
                          <w:p w:rsidR="00D56509" w:rsidRDefault="00D565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32353" w:rsidRDefault="008323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C43B66" w:rsidRPr="00C43B66" w:rsidRDefault="00C43B6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43B66">
                              <w:rPr>
                                <w:sz w:val="20"/>
                                <w:szCs w:val="20"/>
                              </w:rPr>
                              <w:t>Uptrend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64FDE" id="Text Box 21" o:spid="_x0000_s1056" type="#_x0000_t202" style="position:absolute;margin-left:158.05pt;margin-top:32.3pt;width:100.85pt;height:193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" filled="f" stroked="f" strokeweight=".5pt">
                <v:textbox>
                  <w:txbxContent>
                    <w:p w:rsidR="00C43B66" w:rsidRDefault="00C43B6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C43B66" w:rsidRPr="00C43B66" w:rsidRDefault="00C43B66">
                      <w:pPr>
                        <w:rPr>
                          <w:sz w:val="20"/>
                          <w:szCs w:val="20"/>
                        </w:rPr>
                      </w:pPr>
                      <w:r w:rsidRPr="00C43B66">
                        <w:rPr>
                          <w:sz w:val="20"/>
                          <w:szCs w:val="20"/>
                        </w:rPr>
                        <w:t>Downtrend</w:t>
                      </w:r>
                    </w:p>
                    <w:p w:rsidR="00D56509" w:rsidRDefault="00D56509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832353" w:rsidRDefault="00832353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C43B66" w:rsidRPr="00C43B66" w:rsidRDefault="00C43B66">
                      <w:pPr>
                        <w:rPr>
                          <w:sz w:val="20"/>
                          <w:szCs w:val="20"/>
                        </w:rPr>
                      </w:pPr>
                      <w:r w:rsidRPr="00C43B66">
                        <w:rPr>
                          <w:sz w:val="20"/>
                          <w:szCs w:val="20"/>
                        </w:rPr>
                        <w:t>Uptrend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Helvetica"/>
          <w:b/>
          <w:bCs/>
          <w:noProof/>
          <w:color w:val="33333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D945C7A" wp14:editId="2FAC7416">
                <wp:simplePos x="0" y="0"/>
                <wp:positionH relativeFrom="column">
                  <wp:posOffset>2515166</wp:posOffset>
                </wp:positionH>
                <wp:positionV relativeFrom="paragraph">
                  <wp:posOffset>319675</wp:posOffset>
                </wp:positionV>
                <wp:extent cx="827537" cy="1971625"/>
                <wp:effectExtent l="0" t="0" r="10795" b="1016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537" cy="1971625"/>
                          <a:chOff x="0" y="0"/>
                          <a:chExt cx="827537" cy="1971625"/>
                        </a:xfrm>
                      </wpg:grpSpPr>
                      <wps:wsp>
                        <wps:cNvPr id="19" name="Rounded Rectangle 19"/>
                        <wps:cNvSpPr/>
                        <wps:spPr>
                          <a:xfrm>
                            <a:off x="253497" y="0"/>
                            <a:ext cx="574040" cy="154686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20"/>
                        <wps:cNvSpPr/>
                        <wps:spPr>
                          <a:xfrm>
                            <a:off x="262550" y="1579830"/>
                            <a:ext cx="561340" cy="3917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>
                            <a:off x="104115" y="669957"/>
                            <a:ext cx="171450" cy="71183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>
                            <a:off x="0" y="1484769"/>
                            <a:ext cx="260985" cy="3117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V="1">
                            <a:off x="140329" y="330452"/>
                            <a:ext cx="228600" cy="12690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41D9E" id="Group 61" o:spid="_x0000_s1026" style="position:absolute;margin-left:198.05pt;margin-top:25.15pt;width:65.15pt;height:155.25pt;z-index:251777024" coordsize="8275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">
                <v:roundrect id="Rounded Rectangle 19" o:spid="_x0000_s1027" style="position:absolute;left:2534;width:5741;height:154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" filled="f" strokecolor="#b54209 [1607]" strokeweight="1pt">
                  <v:stroke joinstyle="miter"/>
                </v:roundrect>
                <v:roundrect id="Rounded Rectangle 20" o:spid="_x0000_s1028" style="position:absolute;left:2625;top:15798;width:5613;height:39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" filled="f" strokecolor="#b54209 [1607]" strokeweight="1pt">
                  <v:stroke joinstyle="miter"/>
                </v:roundrect>
                <v:shape id="Straight Arrow Connector 23" o:spid="_x0000_s1029" type="#_x0000_t32" style="position:absolute;left:1041;top:6699;width:1714;height:71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" strokecolor="#125f5b [3204]" strokeweight=".5pt">
                  <v:stroke endarrow="block" joinstyle="miter"/>
                </v:shape>
                <v:shape id="Straight Arrow Connector 24" o:spid="_x0000_s1030" type="#_x0000_t32" style="position:absolute;top:14847;width:2609;height:311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" strokecolor="#125f5b [3204]" strokeweight=".5pt">
                  <v:stroke endarrow="block" joinstyle="miter"/>
                </v:shape>
                <v:shape id="Straight Arrow Connector 25" o:spid="_x0000_s1031" type="#_x0000_t32" style="position:absolute;left:1403;top:3304;width:2286;height:126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" strokecolor="#125f5b [3204]" strokeweight=".5pt">
                  <v:stroke endarrow="block" joinstyle="miter"/>
                </v:shape>
              </v:group>
            </w:pict>
          </mc:Fallback>
        </mc:AlternateContent>
      </w:r>
      <w:r w:rsidR="00824413" w:rsidRPr="00824413">
        <w:rPr>
          <w:rStyle w:val="Emphasis"/>
          <w:rFonts w:cs="Helvetica"/>
          <w:noProof/>
          <w:color w:val="333333"/>
          <w:sz w:val="18"/>
          <w:szCs w:val="18"/>
          <w:bdr w:val="none" w:sz="0" w:space="0" w:color="auto" w:frame="1"/>
        </w:rPr>
        <w:drawing>
          <wp:inline distT="0" distB="0" distL="0" distR="0" wp14:anchorId="649AE1F7" wp14:editId="66A8D07D">
            <wp:extent cx="6972300" cy="2095706"/>
            <wp:effectExtent l="152400" t="152400" r="361950" b="3619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75311" cy="2096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70BA" w:rsidRPr="00F14DC6" w:rsidRDefault="009270BA" w:rsidP="009270BA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Strong"/>
          <w:rFonts w:cs="Helvetica"/>
          <w:i/>
          <w:iCs/>
          <w:color w:val="FFFFFF"/>
          <w:sz w:val="18"/>
          <w:szCs w:val="18"/>
          <w:bdr w:val="none" w:sz="0" w:space="0" w:color="auto" w:frame="1"/>
          <w:shd w:val="clear" w:color="auto" w:fill="2F4F4F"/>
        </w:rPr>
        <w:t>   BƯỚC 1:  </w:t>
      </w: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</w:t>
      </w: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Lọc </w:t>
      </w:r>
      <w:r w:rsidR="002F5D77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thô</w:t>
      </w:r>
    </w:p>
    <w:p w:rsidR="005E213B" w:rsidRPr="00F14DC6" w:rsidRDefault="00A61A2F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- Vào</w:t>
      </w:r>
      <w:r w:rsidR="00250E2C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</w:t>
      </w:r>
      <w:r w:rsidR="00250E2C" w:rsidRPr="00250E2C">
        <w:rPr>
          <w:rStyle w:val="Emphasis"/>
          <w:rFonts w:cs="Helvetica"/>
          <w:b/>
          <w:color w:val="333333"/>
          <w:sz w:val="18"/>
          <w:szCs w:val="18"/>
          <w:bdr w:val="none" w:sz="0" w:space="0" w:color="auto" w:frame="1"/>
        </w:rPr>
        <w:t>Board</w:t>
      </w:r>
      <w:r w:rsidR="00250E2C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&gt;&gt;</w:t>
      </w:r>
      <w:r w:rsidR="00E31F0E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</w:t>
      </w:r>
      <w:r w:rsidR="005E213B"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Xem cột</w:t>
      </w:r>
      <w:r w:rsidR="005E213B" w:rsidRPr="00C90A58">
        <w:rPr>
          <w:rStyle w:val="Emphasis"/>
          <w:rFonts w:cs="Helvetica"/>
          <w:b/>
          <w:color w:val="333333"/>
          <w:sz w:val="18"/>
          <w:szCs w:val="18"/>
          <w:bdr w:val="none" w:sz="0" w:space="0" w:color="auto" w:frame="1"/>
        </w:rPr>
        <w:t xml:space="preserve"> .</w:t>
      </w:r>
      <w:r w:rsidR="00E31F0E" w:rsidRPr="00C90A58">
        <w:rPr>
          <w:rStyle w:val="Emphasis"/>
          <w:rFonts w:cs="Helvetica"/>
          <w:b/>
          <w:color w:val="333333"/>
          <w:sz w:val="18"/>
          <w:szCs w:val="18"/>
          <w:bdr w:val="none" w:sz="0" w:space="0" w:color="auto" w:frame="1"/>
        </w:rPr>
        <w:t>FILTER_Buy</w:t>
      </w:r>
      <w:r w:rsidR="00EF2384">
        <w:rPr>
          <w:rStyle w:val="Emphasis"/>
          <w:rFonts w:cs="Helvetica"/>
          <w:b/>
          <w:color w:val="333333"/>
          <w:sz w:val="18"/>
          <w:szCs w:val="18"/>
          <w:bdr w:val="none" w:sz="0" w:space="0" w:color="auto" w:frame="1"/>
        </w:rPr>
        <w:t xml:space="preserve"> (ngày nào không xanh như hình dưới = không có mã thỏa mua)</w:t>
      </w:r>
      <w:r w:rsidR="005E213B" w:rsidRPr="00C90A58">
        <w:rPr>
          <w:rStyle w:val="Emphasis"/>
          <w:rFonts w:cs="Helvetica"/>
          <w:b/>
          <w:color w:val="333333"/>
          <w:sz w:val="18"/>
          <w:szCs w:val="18"/>
          <w:bdr w:val="none" w:sz="0" w:space="0" w:color="auto" w:frame="1"/>
        </w:rPr>
        <w:t> </w:t>
      </w:r>
    </w:p>
    <w:p w:rsidR="005E213B" w:rsidRDefault="009C7155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- </w:t>
      </w:r>
      <w:r w:rsidR="002D5969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Cột này liệt kê sẵn các mã tiềm năng</w:t>
      </w: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thỏa điều kiện </w:t>
      </w:r>
      <w:r w:rsidR="00EF2384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MUA</w:t>
      </w:r>
    </w:p>
    <w:p w:rsidR="009C7155" w:rsidRPr="00F14DC6" w:rsidRDefault="009C7155" w:rsidP="009C7155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- Ta cần </w:t>
      </w:r>
      <w:r>
        <w:rPr>
          <w:rFonts w:cs="Helvetica"/>
          <w:color w:val="333333"/>
          <w:sz w:val="18"/>
          <w:szCs w:val="18"/>
        </w:rPr>
        <w:t>check để giữ lại các mã có</w:t>
      </w:r>
      <w:r w:rsidRPr="00F14DC6">
        <w:rPr>
          <w:rFonts w:cs="Helvetica"/>
          <w:color w:val="333333"/>
          <w:sz w:val="18"/>
          <w:szCs w:val="18"/>
        </w:rPr>
        <w:t xml:space="preserve"> Yếu tố cơ bả</w:t>
      </w:r>
      <w:r>
        <w:rPr>
          <w:rFonts w:cs="Helvetica"/>
          <w:color w:val="333333"/>
          <w:sz w:val="18"/>
          <w:szCs w:val="18"/>
        </w:rPr>
        <w:t>n</w:t>
      </w:r>
      <w:r w:rsidRPr="00F14DC6">
        <w:rPr>
          <w:rFonts w:cs="Helvetica"/>
          <w:color w:val="333333"/>
          <w:sz w:val="18"/>
          <w:szCs w:val="18"/>
        </w:rPr>
        <w:t xml:space="preserve"> không xấu (cafef.vn</w:t>
      </w:r>
      <w:r w:rsidR="0069675B">
        <w:rPr>
          <w:rFonts w:cs="Helvetica"/>
          <w:color w:val="333333"/>
          <w:sz w:val="18"/>
          <w:szCs w:val="18"/>
        </w:rPr>
        <w:t>, xem hướng dẫn</w:t>
      </w:r>
      <w:r w:rsidR="00C90A58">
        <w:rPr>
          <w:rFonts w:cs="Helvetica"/>
          <w:color w:val="333333"/>
          <w:sz w:val="18"/>
          <w:szCs w:val="18"/>
        </w:rPr>
        <w:t xml:space="preserve"> cafef.vn</w:t>
      </w:r>
      <w:r w:rsidR="0069675B">
        <w:rPr>
          <w:rFonts w:cs="Helvetica"/>
          <w:color w:val="333333"/>
          <w:sz w:val="18"/>
          <w:szCs w:val="18"/>
        </w:rPr>
        <w:t xml:space="preserve"> bên dưới</w:t>
      </w:r>
      <w:r w:rsidRPr="00F14DC6">
        <w:rPr>
          <w:rFonts w:cs="Helvetica"/>
          <w:color w:val="333333"/>
          <w:sz w:val="18"/>
          <w:szCs w:val="18"/>
        </w:rPr>
        <w:t>)</w:t>
      </w:r>
    </w:p>
    <w:p w:rsidR="00177F4C" w:rsidRDefault="00EF2384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15618F3" wp14:editId="2F07CB44">
                <wp:simplePos x="0" y="0"/>
                <wp:positionH relativeFrom="column">
                  <wp:posOffset>1925320</wp:posOffset>
                </wp:positionH>
                <wp:positionV relativeFrom="paragraph">
                  <wp:posOffset>413315</wp:posOffset>
                </wp:positionV>
                <wp:extent cx="359410" cy="328930"/>
                <wp:effectExtent l="0" t="0" r="59690" b="5207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328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CB756" id="Straight Arrow Connector 32" o:spid="_x0000_s1026" type="#_x0000_t32" style="position:absolute;margin-left:151.6pt;margin-top:32.55pt;width:28.3pt;height:25.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" strokecolor="#125f5b [3204]" strokeweight=".5pt">
                <v:stroke endarrow="block" joinstyle="miter"/>
              </v:shape>
            </w:pict>
          </mc:Fallback>
        </mc:AlternateContent>
      </w:r>
      <w:r>
        <w:rPr>
          <w:rFonts w:cs="Helvetica"/>
          <w:b/>
          <w:b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C7083C8" wp14:editId="537C4D2C">
                <wp:simplePos x="0" y="0"/>
                <wp:positionH relativeFrom="column">
                  <wp:posOffset>2116647</wp:posOffset>
                </wp:positionH>
                <wp:positionV relativeFrom="paragraph">
                  <wp:posOffset>795470</wp:posOffset>
                </wp:positionV>
                <wp:extent cx="518886" cy="968928"/>
                <wp:effectExtent l="0" t="0" r="14605" b="2222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886" cy="96892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740B48" id="Rounded Rectangle 16" o:spid="_x0000_s1026" style="position:absolute;margin-left:166.65pt;margin-top:62.65pt;width:40.85pt;height:76.3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" filled="f" strokecolor="#b54209 [1607]" strokeweight="1pt">
                <v:stroke joinstyle="miter"/>
              </v:roundrect>
            </w:pict>
          </mc:Fallback>
        </mc:AlternateContent>
      </w:r>
      <w:r w:rsidRPr="0052192D">
        <w:rPr>
          <w:rStyle w:val="Strong"/>
          <w:rFonts w:cs="Helvetica"/>
          <w:noProof/>
          <w:color w:val="333333"/>
          <w:sz w:val="18"/>
          <w:szCs w:val="18"/>
          <w:bdr w:val="none" w:sz="0" w:space="0" w:color="auto" w:frame="1"/>
        </w:rPr>
        <w:drawing>
          <wp:inline distT="0" distB="0" distL="0" distR="0" wp14:anchorId="702A6A18" wp14:editId="2635044B">
            <wp:extent cx="6972300" cy="1751845"/>
            <wp:effectExtent l="152400" t="152400" r="361950" b="3632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86254" cy="1755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7F4C" w:rsidRPr="00F14DC6" w:rsidRDefault="00177F4C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* Nếu không ưng các mã</w:t>
      </w:r>
      <w:r w:rsidR="0069675B"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cột </w:t>
      </w:r>
      <w:r w:rsidR="0069675B" w:rsidRPr="009270BA">
        <w:rPr>
          <w:rStyle w:val="Emphasis"/>
          <w:rFonts w:cs="Helvetica"/>
          <w:b/>
          <w:color w:val="333333"/>
          <w:sz w:val="18"/>
          <w:szCs w:val="18"/>
          <w:bdr w:val="none" w:sz="0" w:space="0" w:color="auto" w:frame="1"/>
        </w:rPr>
        <w:t xml:space="preserve">.FILTER_Buy </w:t>
      </w:r>
      <w:r w:rsidR="0069675B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&gt;&gt; hãy click vào tên cột</w:t>
      </w:r>
      <w:r w:rsidR="0069675B"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</w:t>
      </w:r>
      <w:r w:rsidR="0069675B" w:rsidRPr="009270BA">
        <w:rPr>
          <w:rStyle w:val="Emphasis"/>
          <w:rFonts w:cs="Helvetica"/>
          <w:b/>
          <w:color w:val="333333"/>
          <w:sz w:val="18"/>
          <w:szCs w:val="18"/>
          <w:bdr w:val="none" w:sz="0" w:space="0" w:color="auto" w:frame="1"/>
        </w:rPr>
        <w:t>* FILTER_wide</w:t>
      </w:r>
      <w:r w:rsidR="0069675B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sẽ có thêm các mã thô</w:t>
      </w:r>
      <w:r w:rsidR="009270BA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màu xanh</w:t>
      </w:r>
    </w:p>
    <w:p w:rsidR="005E213B" w:rsidRDefault="00D6746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b/>
          <w:b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1ACD958" wp14:editId="3F1AEB2C">
                <wp:simplePos x="0" y="0"/>
                <wp:positionH relativeFrom="column">
                  <wp:posOffset>4298699</wp:posOffset>
                </wp:positionH>
                <wp:positionV relativeFrom="paragraph">
                  <wp:posOffset>569224</wp:posOffset>
                </wp:positionV>
                <wp:extent cx="666750" cy="1376127"/>
                <wp:effectExtent l="0" t="0" r="19050" b="1460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376127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AC891" id="Rounded Rectangle 17" o:spid="_x0000_s1026" style="position:absolute;margin-left:338.5pt;margin-top:44.8pt;width:52.5pt;height:108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" filled="f" strokecolor="#b54209 [1607]" strokeweight="1pt">
                <v:stroke joinstyle="miter"/>
              </v:roundrect>
            </w:pict>
          </mc:Fallback>
        </mc:AlternateContent>
      </w:r>
      <w:r w:rsidR="00BF07E3"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0D48196" wp14:editId="337C2E56">
                <wp:simplePos x="0" y="0"/>
                <wp:positionH relativeFrom="column">
                  <wp:posOffset>3953836</wp:posOffset>
                </wp:positionH>
                <wp:positionV relativeFrom="paragraph">
                  <wp:posOffset>744359</wp:posOffset>
                </wp:positionV>
                <wp:extent cx="50305" cy="620785"/>
                <wp:effectExtent l="19050" t="38100" r="64135" b="27305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305" cy="6207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3470F" id="Straight Arrow Connector 60" o:spid="_x0000_s1026" type="#_x0000_t32" style="position:absolute;margin-left:311.35pt;margin-top:58.6pt;width:3.95pt;height:48.9pt;flip:y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" strokecolor="#125f5b [3204]" strokeweight=".5pt">
                <v:stroke endarrow="block" joinstyle="miter"/>
              </v:shape>
            </w:pict>
          </mc:Fallback>
        </mc:AlternateContent>
      </w:r>
      <w:r w:rsidR="00B87FF6"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E0A60B9" wp14:editId="2F2D7DFD">
                <wp:simplePos x="0" y="0"/>
                <wp:positionH relativeFrom="column">
                  <wp:posOffset>4285201</wp:posOffset>
                </wp:positionH>
                <wp:positionV relativeFrom="paragraph">
                  <wp:posOffset>261993</wp:posOffset>
                </wp:positionV>
                <wp:extent cx="327171" cy="255864"/>
                <wp:effectExtent l="0" t="0" r="73025" b="4953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171" cy="2558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AF9E1" id="Straight Arrow Connector 31" o:spid="_x0000_s1026" type="#_x0000_t32" style="position:absolute;margin-left:337.4pt;margin-top:20.65pt;width:25.75pt;height:20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" strokecolor="#125f5b [3204]" strokeweight=".5pt">
                <v:stroke endarrow="block" joinstyle="miter"/>
              </v:shape>
            </w:pict>
          </mc:Fallback>
        </mc:AlternateContent>
      </w:r>
      <w:r w:rsidR="00B87FF6" w:rsidRPr="00B87FF6">
        <w:rPr>
          <w:rFonts w:cs="Helvetica"/>
          <w:noProof/>
          <w:color w:val="333333"/>
          <w:sz w:val="18"/>
          <w:szCs w:val="18"/>
        </w:rPr>
        <w:drawing>
          <wp:inline distT="0" distB="0" distL="0" distR="0" wp14:anchorId="3957A612" wp14:editId="1CD037D4">
            <wp:extent cx="6968619" cy="1855960"/>
            <wp:effectExtent l="152400" t="152400" r="365760" b="35433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3373" cy="18758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50E2C" w:rsidRPr="00204299" w:rsidRDefault="0028303B" w:rsidP="00250E2C">
      <w:pPr>
        <w:pStyle w:val="HTMLAddress"/>
        <w:shd w:val="clear" w:color="auto" w:fill="FEFEFE"/>
        <w:textAlignment w:val="baseline"/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</w:pPr>
      <w:r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* </w:t>
      </w:r>
      <w:r w:rsidR="00250E2C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Trong uptrend, ta có thể mua tăng số lượng cổ phiếu ở các ngày xanh của cột </w:t>
      </w:r>
      <w:r w:rsidR="00250E2C" w:rsidRPr="00250E2C">
        <w:rPr>
          <w:rFonts w:asciiTheme="minorHAnsi" w:hAnsiTheme="minorHAnsi" w:cs="Arial"/>
          <w:b/>
          <w:color w:val="333333"/>
          <w:sz w:val="18"/>
          <w:szCs w:val="18"/>
          <w:shd w:val="clear" w:color="auto" w:fill="FFFFFF"/>
        </w:rPr>
        <w:t>*Buy_more</w:t>
      </w:r>
      <w:r w:rsidR="00250E2C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 (</w:t>
      </w:r>
      <w:r w:rsidR="00250E2C" w:rsidRPr="00F14DC6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càng </w:t>
      </w:r>
      <w:r w:rsidR="00250E2C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>xa</w:t>
      </w:r>
      <w:r w:rsidR="00250E2C" w:rsidRPr="00F14DC6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 ngày</w:t>
      </w:r>
      <w:r w:rsidR="00250E2C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 xanh</w:t>
      </w:r>
      <w:r w:rsidR="00250E2C" w:rsidRPr="00F14DC6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 đầu uptrend, càng </w:t>
      </w:r>
      <w:r w:rsidR="00250E2C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>rủi ro</w:t>
      </w:r>
      <w:r w:rsidR="00250E2C" w:rsidRPr="00F14DC6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>)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Strong"/>
          <w:rFonts w:cs="Helvetica"/>
          <w:i/>
          <w:iCs/>
          <w:color w:val="FFFFFF"/>
          <w:sz w:val="18"/>
          <w:szCs w:val="18"/>
          <w:bdr w:val="none" w:sz="0" w:space="0" w:color="auto" w:frame="1"/>
          <w:shd w:val="clear" w:color="auto" w:fill="2F4F4F"/>
        </w:rPr>
        <w:lastRenderedPageBreak/>
        <w:t>   BƯỚC 2:  </w:t>
      </w: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 Lọc tinh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Vào </w:t>
      </w:r>
      <w:r w:rsidRPr="00F14DC6">
        <w:rPr>
          <w:rStyle w:val="Strong"/>
          <w:rFonts w:cs="Helvetica"/>
          <w:i/>
          <w:iCs/>
          <w:color w:val="333333"/>
          <w:sz w:val="18"/>
          <w:szCs w:val="18"/>
          <w:bdr w:val="none" w:sz="0" w:space="0" w:color="auto" w:frame="1"/>
        </w:rPr>
        <w:t>Cafef.vn,</w:t>
      </w: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chỉ giữ lại các mã thô thỏa 2 điều kiện sau: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Lợi nhuận ròng và Tổng tài sản cùng tăng trưởng</w:t>
      </w:r>
      <w:r w:rsidR="00204299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so với các năm trước</w:t>
      </w: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</w:t>
      </w:r>
    </w:p>
    <w:p w:rsidR="00321714" w:rsidRDefault="00D23F58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</w:t>
      </w:r>
    </w:p>
    <w:p w:rsidR="005E213B" w:rsidRPr="00F14DC6" w:rsidRDefault="00321714" w:rsidP="00F04388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Mã HHS</w:t>
      </w:r>
      <w:r w:rsidR="005E213B"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thỏa cả 2 điều kiện lọc tinh</w:t>
      </w:r>
      <w:r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 xml:space="preserve"> để </w:t>
      </w:r>
      <w:r w:rsidRPr="00F14DC6"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  <w:t>mua hết vào ngày</w:t>
      </w:r>
      <w:r w:rsidR="00F04388"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  <w:t xml:space="preserve"> 20</w:t>
      </w:r>
      <w:r w:rsidRPr="00F14DC6"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  <w:t>/06/2025</w:t>
      </w:r>
      <w:r w:rsidR="00D23F58">
        <w:rPr>
          <w:rStyle w:val="Emphasis"/>
          <w:rFonts w:cs="Helvetica"/>
          <w:color w:val="FF0000"/>
          <w:sz w:val="18"/>
          <w:szCs w:val="18"/>
          <w:bdr w:val="none" w:sz="0" w:space="0" w:color="auto" w:frame="1"/>
        </w:rPr>
        <w:t xml:space="preserve">. </w:t>
      </w:r>
      <w:r w:rsidR="00DA51C8" w:rsidRPr="00822B11">
        <w:rPr>
          <w:rStyle w:val="Emphasis"/>
          <w:rFonts w:cs="Helvetica"/>
          <w:noProof/>
          <w:color w:val="333333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83840" behindDoc="0" locked="0" layoutInCell="1" allowOverlap="1" wp14:anchorId="2F7CFBC4" wp14:editId="68D35C5A">
            <wp:simplePos x="0" y="0"/>
            <wp:positionH relativeFrom="column">
              <wp:posOffset>-171450</wp:posOffset>
            </wp:positionH>
            <wp:positionV relativeFrom="paragraph">
              <wp:posOffset>187960</wp:posOffset>
            </wp:positionV>
            <wp:extent cx="3528695" cy="2003425"/>
            <wp:effectExtent l="152400" t="152400" r="357505" b="358775"/>
            <wp:wrapNone/>
            <wp:docPr id="2260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695" cy="2003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E01">
        <w:rPr>
          <w:rFonts w:cs="Helvetica"/>
          <w:color w:val="333333"/>
          <w:sz w:val="18"/>
          <w:szCs w:val="18"/>
        </w:rPr>
        <w:t xml:space="preserve">(19/06/2025: xanh lạt, </w:t>
      </w:r>
      <w:r w:rsidR="00F04388">
        <w:rPr>
          <w:rFonts w:cs="Helvetica"/>
          <w:color w:val="333333"/>
          <w:sz w:val="18"/>
          <w:szCs w:val="18"/>
        </w:rPr>
        <w:t>ngày chuẩn bị</w:t>
      </w:r>
      <w:r w:rsidR="00716B20">
        <w:rPr>
          <w:rFonts w:cs="Helvetica"/>
          <w:color w:val="333333"/>
          <w:sz w:val="18"/>
          <w:szCs w:val="18"/>
        </w:rPr>
        <w:t xml:space="preserve"> mai</w:t>
      </w:r>
      <w:r w:rsidR="00F04388">
        <w:rPr>
          <w:rFonts w:cs="Helvetica"/>
          <w:color w:val="333333"/>
          <w:sz w:val="18"/>
          <w:szCs w:val="18"/>
        </w:rPr>
        <w:t xml:space="preserve"> mua)</w:t>
      </w:r>
    </w:p>
    <w:p w:rsidR="005E213B" w:rsidRDefault="00A03CEB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 w:rsidRPr="00321714">
        <w:rPr>
          <w:rStyle w:val="Emphasis"/>
          <w:rFonts w:cs="Helvetica"/>
          <w:noProof/>
          <w:color w:val="333333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84864" behindDoc="0" locked="0" layoutInCell="1" allowOverlap="1" wp14:anchorId="0F8AD3D9" wp14:editId="5BEDD591">
            <wp:simplePos x="0" y="0"/>
            <wp:positionH relativeFrom="column">
              <wp:posOffset>3416941</wp:posOffset>
            </wp:positionH>
            <wp:positionV relativeFrom="paragraph">
              <wp:posOffset>34104</wp:posOffset>
            </wp:positionV>
            <wp:extent cx="3808095" cy="1998959"/>
            <wp:effectExtent l="152400" t="152400" r="363855" b="363855"/>
            <wp:wrapNone/>
            <wp:docPr id="2261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185" cy="2004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13B"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</w:t>
      </w:r>
    </w:p>
    <w:p w:rsidR="00DE5F42" w:rsidRDefault="00DE5F42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321714" w:rsidRDefault="00321714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321714" w:rsidRDefault="00321714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204299" w:rsidRDefault="00204299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204299" w:rsidRDefault="00204299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321714" w:rsidRDefault="00321714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321714" w:rsidRDefault="00321714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D23562" w:rsidRDefault="00D23562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D23562" w:rsidRDefault="00D23562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</w:p>
    <w:p w:rsidR="00D23562" w:rsidRDefault="003D1345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C16560F" wp14:editId="2FF06FF1">
                <wp:simplePos x="0" y="0"/>
                <wp:positionH relativeFrom="column">
                  <wp:posOffset>4163060</wp:posOffset>
                </wp:positionH>
                <wp:positionV relativeFrom="paragraph">
                  <wp:posOffset>30026</wp:posOffset>
                </wp:positionV>
                <wp:extent cx="359410" cy="328930"/>
                <wp:effectExtent l="0" t="0" r="59690" b="5207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328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96C07" id="Straight Arrow Connector 11" o:spid="_x0000_s1026" type="#_x0000_t32" style="position:absolute;margin-left:327.8pt;margin-top:2.35pt;width:28.3pt;height:25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" strokecolor="#125f5b [3204]" strokeweight=".5pt">
                <v:stroke endarrow="block" joinstyle="miter"/>
              </v:shape>
            </w:pict>
          </mc:Fallback>
        </mc:AlternateContent>
      </w:r>
      <w:r w:rsidR="00DA51C8"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033902" wp14:editId="34AECE01">
                <wp:simplePos x="0" y="0"/>
                <wp:positionH relativeFrom="column">
                  <wp:posOffset>492760</wp:posOffset>
                </wp:positionH>
                <wp:positionV relativeFrom="paragraph">
                  <wp:posOffset>8255</wp:posOffset>
                </wp:positionV>
                <wp:extent cx="359410" cy="328930"/>
                <wp:effectExtent l="0" t="0" r="59690" b="520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9410" cy="328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F08F" id="Straight Arrow Connector 12" o:spid="_x0000_s1026" type="#_x0000_t32" style="position:absolute;margin-left:38.8pt;margin-top:.65pt;width:28.3pt;height:25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" strokecolor="#125f5b [3204]" strokeweight=".5pt">
                <v:stroke endarrow="block" joinstyle="miter"/>
              </v:shape>
            </w:pict>
          </mc:Fallback>
        </mc:AlternateContent>
      </w:r>
    </w:p>
    <w:p w:rsidR="00DE5F42" w:rsidRPr="00F14DC6" w:rsidRDefault="003D1345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1606EE5" wp14:editId="2B8B19B0">
                <wp:simplePos x="0" y="0"/>
                <wp:positionH relativeFrom="column">
                  <wp:posOffset>1225006</wp:posOffset>
                </wp:positionH>
                <wp:positionV relativeFrom="paragraph">
                  <wp:posOffset>121013</wp:posOffset>
                </wp:positionV>
                <wp:extent cx="250372" cy="58057"/>
                <wp:effectExtent l="0" t="57150" r="0" b="3746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372" cy="580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A0460" id="Straight Arrow Connector 30" o:spid="_x0000_s1026" type="#_x0000_t32" style="position:absolute;margin-left:96.45pt;margin-top:9.55pt;width:19.7pt;height:4.5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" strokecolor="#125f5b [3204]" strokeweight=".5pt">
                <v:stroke endarrow="block" joinstyle="miter"/>
              </v:shape>
            </w:pict>
          </mc:Fallback>
        </mc:AlternateContent>
      </w:r>
      <w:r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A20C12" wp14:editId="1DB5CC95">
                <wp:simplePos x="0" y="0"/>
                <wp:positionH relativeFrom="column">
                  <wp:posOffset>2175692</wp:posOffset>
                </wp:positionH>
                <wp:positionV relativeFrom="paragraph">
                  <wp:posOffset>120015</wp:posOffset>
                </wp:positionV>
                <wp:extent cx="250372" cy="58057"/>
                <wp:effectExtent l="0" t="57150" r="0" b="374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372" cy="580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3F62A" id="Straight Arrow Connector 18" o:spid="_x0000_s1026" type="#_x0000_t32" style="position:absolute;margin-left:171.3pt;margin-top:9.45pt;width:19.7pt;height:4.55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" strokecolor="#125f5b [3204]" strokeweight=".5pt">
                <v:stroke endarrow="block" joinstyle="miter"/>
              </v:shape>
            </w:pict>
          </mc:Fallback>
        </mc:AlternateContent>
      </w:r>
      <w:r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0AA8AC5" wp14:editId="799A56B1">
                <wp:simplePos x="0" y="0"/>
                <wp:positionH relativeFrom="column">
                  <wp:posOffset>1646464</wp:posOffset>
                </wp:positionH>
                <wp:positionV relativeFrom="paragraph">
                  <wp:posOffset>103233</wp:posOffset>
                </wp:positionV>
                <wp:extent cx="250372" cy="58057"/>
                <wp:effectExtent l="0" t="57150" r="0" b="3746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372" cy="580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561C0" id="Straight Arrow Connector 15" o:spid="_x0000_s1026" type="#_x0000_t32" style="position:absolute;margin-left:129.65pt;margin-top:8.15pt;width:19.7pt;height:4.5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" strokecolor="#125f5b [3204]" strokeweight=".5pt">
                <v:stroke endarrow="block" joinstyle="miter"/>
              </v:shape>
            </w:pict>
          </mc:Fallback>
        </mc:AlternateContent>
      </w:r>
      <w:r w:rsidR="00DA51C8"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5D5F47" wp14:editId="1B1D202E">
                <wp:simplePos x="0" y="0"/>
                <wp:positionH relativeFrom="column">
                  <wp:posOffset>-127000</wp:posOffset>
                </wp:positionH>
                <wp:positionV relativeFrom="paragraph">
                  <wp:posOffset>52070</wp:posOffset>
                </wp:positionV>
                <wp:extent cx="3039745" cy="211455"/>
                <wp:effectExtent l="0" t="0" r="27305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745" cy="2114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81909" id="Rectangle 6" o:spid="_x0000_s1026" style="position:absolute;margin-left:-10pt;margin-top:4.1pt;width:239.35pt;height:16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" filled="f" strokecolor="#f9ad87 [3207]" strokeweight="1pt"/>
            </w:pict>
          </mc:Fallback>
        </mc:AlternateContent>
      </w:r>
    </w:p>
    <w:p w:rsidR="00C94BE4" w:rsidRDefault="003D1345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3B46358" wp14:editId="3A53D679">
                <wp:simplePos x="0" y="0"/>
                <wp:positionH relativeFrom="column">
                  <wp:posOffset>5997031</wp:posOffset>
                </wp:positionH>
                <wp:positionV relativeFrom="paragraph">
                  <wp:posOffset>75928</wp:posOffset>
                </wp:positionV>
                <wp:extent cx="141514" cy="45719"/>
                <wp:effectExtent l="0" t="38100" r="49530" b="5016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51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95AE" id="Straight Arrow Connector 29" o:spid="_x0000_s1026" type="#_x0000_t32" style="position:absolute;margin-left:472.2pt;margin-top:6pt;width:11.15pt;height:3.6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" strokecolor="#125f5b [3204]" strokeweight=".5pt">
                <v:stroke endarrow="block" joinstyle="miter"/>
              </v:shape>
            </w:pict>
          </mc:Fallback>
        </mc:AlternateContent>
      </w:r>
      <w:r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B46358" wp14:editId="3A53D679">
                <wp:simplePos x="0" y="0"/>
                <wp:positionH relativeFrom="column">
                  <wp:posOffset>5528764</wp:posOffset>
                </wp:positionH>
                <wp:positionV relativeFrom="paragraph">
                  <wp:posOffset>83275</wp:posOffset>
                </wp:positionV>
                <wp:extent cx="141514" cy="45719"/>
                <wp:effectExtent l="0" t="38100" r="49530" b="5016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51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5A24" id="Straight Arrow Connector 28" o:spid="_x0000_s1026" type="#_x0000_t32" style="position:absolute;margin-left:435.35pt;margin-top:6.55pt;width:11.15pt;height:3.6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" strokecolor="#125f5b [3204]" strokeweight=".5pt">
                <v:stroke endarrow="block" joinstyle="miter"/>
              </v:shape>
            </w:pict>
          </mc:Fallback>
        </mc:AlternateContent>
      </w:r>
      <w:r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042B422" wp14:editId="6A052F4D">
                <wp:simplePos x="0" y="0"/>
                <wp:positionH relativeFrom="column">
                  <wp:posOffset>4992007</wp:posOffset>
                </wp:positionH>
                <wp:positionV relativeFrom="paragraph">
                  <wp:posOffset>70304</wp:posOffset>
                </wp:positionV>
                <wp:extent cx="141514" cy="45719"/>
                <wp:effectExtent l="0" t="38100" r="49530" b="501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51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5E0C1" id="Straight Arrow Connector 27" o:spid="_x0000_s1026" type="#_x0000_t32" style="position:absolute;margin-left:393.05pt;margin-top:5.55pt;width:11.15pt;height:3.6pt;flip: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" strokecolor="#125f5b [3204]" strokeweight=".5pt">
                <v:stroke endarrow="block" joinstyle="miter"/>
              </v:shape>
            </w:pict>
          </mc:Fallback>
        </mc:AlternateContent>
      </w:r>
      <w:r>
        <w:rPr>
          <w:rFonts w:cs="Helvetica"/>
          <w:i/>
          <w:iCs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14BAFF" wp14:editId="6756BD73">
                <wp:simplePos x="0" y="0"/>
                <wp:positionH relativeFrom="column">
                  <wp:posOffset>3448685</wp:posOffset>
                </wp:positionH>
                <wp:positionV relativeFrom="paragraph">
                  <wp:posOffset>12881</wp:posOffset>
                </wp:positionV>
                <wp:extent cx="3152775" cy="8572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857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D8850" id="Rectangle 9" o:spid="_x0000_s1026" style="position:absolute;margin-left:271.55pt;margin-top:1pt;width:248.25pt;height:6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" filled="f" strokecolor="#f9ad87 [3207]" strokeweight="1pt"/>
            </w:pict>
          </mc:Fallback>
        </mc:AlternateContent>
      </w:r>
    </w:p>
    <w:p w:rsidR="0038591C" w:rsidRDefault="0038591C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716B20" w:rsidRPr="00F14DC6" w:rsidRDefault="00716B20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Strong"/>
          <w:rFonts w:cs="Helvetica"/>
          <w:i/>
          <w:iCs/>
          <w:color w:val="FFFFFF"/>
          <w:sz w:val="18"/>
          <w:szCs w:val="18"/>
          <w:bdr w:val="none" w:sz="0" w:space="0" w:color="auto" w:frame="1"/>
          <w:shd w:val="clear" w:color="auto" w:fill="2F4F4F"/>
        </w:rPr>
        <w:t>   BƯỚC 3:  </w:t>
      </w: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 Đặt lệnh  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- Phân bổ vốn đều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Fonts w:cs="Helvetica"/>
          <w:color w:val="333333"/>
          <w:sz w:val="18"/>
          <w:szCs w:val="18"/>
        </w:rPr>
        <w:t>- Đặt lệ</w:t>
      </w:r>
      <w:r w:rsidR="00F37B0F">
        <w:rPr>
          <w:rFonts w:cs="Helvetica"/>
          <w:color w:val="333333"/>
          <w:sz w:val="18"/>
          <w:szCs w:val="18"/>
        </w:rPr>
        <w:t xml:space="preserve">nh </w:t>
      </w:r>
      <w:r w:rsidR="00211700">
        <w:rPr>
          <w:rFonts w:cs="Helvetica"/>
          <w:color w:val="333333"/>
          <w:sz w:val="18"/>
          <w:szCs w:val="18"/>
        </w:rPr>
        <w:t xml:space="preserve">theo màu cột </w:t>
      </w:r>
      <w:r w:rsidR="00F37B0F">
        <w:rPr>
          <w:rFonts w:cs="Helvetica"/>
          <w:b/>
          <w:color w:val="333333"/>
          <w:sz w:val="18"/>
          <w:szCs w:val="18"/>
        </w:rPr>
        <w:t>.#SIGNAL</w:t>
      </w:r>
      <w:r w:rsidR="00211700">
        <w:rPr>
          <w:rFonts w:cs="Helvetica"/>
          <w:color w:val="333333"/>
          <w:sz w:val="18"/>
          <w:szCs w:val="18"/>
        </w:rPr>
        <w:t xml:space="preserve"> (xanh mua</w:t>
      </w:r>
      <w:r w:rsidR="00F37B0F">
        <w:rPr>
          <w:rFonts w:cs="Helvetica"/>
          <w:color w:val="333333"/>
          <w:sz w:val="18"/>
          <w:szCs w:val="18"/>
        </w:rPr>
        <w:t>,</w:t>
      </w:r>
      <w:r w:rsidR="00211700">
        <w:rPr>
          <w:rFonts w:cs="Helvetica"/>
          <w:color w:val="333333"/>
          <w:sz w:val="18"/>
          <w:szCs w:val="18"/>
        </w:rPr>
        <w:t xml:space="preserve"> và</w:t>
      </w:r>
      <w:r w:rsidR="00F37B0F">
        <w:rPr>
          <w:rFonts w:cs="Helvetica"/>
          <w:color w:val="333333"/>
          <w:sz w:val="18"/>
          <w:szCs w:val="18"/>
        </w:rPr>
        <w:t>ng</w:t>
      </w:r>
      <w:r w:rsidR="00211700">
        <w:rPr>
          <w:rFonts w:cs="Helvetica"/>
          <w:color w:val="333333"/>
          <w:sz w:val="18"/>
          <w:szCs w:val="18"/>
        </w:rPr>
        <w:t xml:space="preserve"> giữ, đỏ bán)</w:t>
      </w:r>
    </w:p>
    <w:p w:rsidR="00461B67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</w:pPr>
      <w:r w:rsidRPr="00F14DC6">
        <w:rPr>
          <w:rStyle w:val="Emphasis"/>
          <w:rFonts w:cs="Helvetica"/>
          <w:color w:val="333333"/>
          <w:sz w:val="18"/>
          <w:szCs w:val="18"/>
          <w:bdr w:val="none" w:sz="0" w:space="0" w:color="auto" w:frame="1"/>
        </w:rPr>
        <w:t> </w:t>
      </w:r>
    </w:p>
    <w:p w:rsidR="005E213B" w:rsidRPr="00F14DC6" w:rsidRDefault="005E213B" w:rsidP="005E213B">
      <w:pPr>
        <w:shd w:val="clear" w:color="auto" w:fill="FEFEFE"/>
        <w:spacing w:after="0"/>
        <w:ind w:right="0"/>
        <w:textAlignment w:val="baseline"/>
        <w:rPr>
          <w:rFonts w:cs="Helvetica"/>
          <w:color w:val="333333"/>
          <w:sz w:val="18"/>
          <w:szCs w:val="18"/>
        </w:rPr>
      </w:pPr>
      <w:r w:rsidRPr="00F14DC6">
        <w:rPr>
          <w:rStyle w:val="Strong"/>
          <w:rFonts w:cs="Helvetica"/>
          <w:i/>
          <w:iCs/>
          <w:color w:val="333333"/>
          <w:sz w:val="18"/>
          <w:szCs w:val="18"/>
          <w:u w:val="single"/>
          <w:bdr w:val="none" w:sz="0" w:space="0" w:color="auto" w:frame="1"/>
        </w:rPr>
        <w:t>CÁC LƯU Ý KHÁC</w:t>
      </w:r>
    </w:p>
    <w:p w:rsidR="00F37B0F" w:rsidRDefault="005E213B" w:rsidP="005E213B">
      <w:pPr>
        <w:pStyle w:val="HTMLAddress"/>
        <w:shd w:val="clear" w:color="auto" w:fill="FEFEFE"/>
        <w:textAlignment w:val="baseline"/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</w:pPr>
      <w:r w:rsidRPr="00F14DC6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>1/</w:t>
      </w:r>
      <w:r w:rsidR="00F37B0F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 Mua hết vốn ở ô Xanh lá đậm </w:t>
      </w:r>
    </w:p>
    <w:p w:rsidR="005E213B" w:rsidRPr="00204299" w:rsidRDefault="00F37B0F" w:rsidP="005E213B">
      <w:pPr>
        <w:pStyle w:val="HTMLAddress"/>
        <w:shd w:val="clear" w:color="auto" w:fill="FEFEFE"/>
        <w:textAlignment w:val="baseline"/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</w:pPr>
      <w:r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>2/ Bạn có thể mua t</w:t>
      </w:r>
      <w:r w:rsidR="00D23F58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ăng số lượng cổ phiếu ở các ngày xanh cột </w:t>
      </w:r>
      <w:r w:rsidR="00D23F58" w:rsidRPr="00250E2C">
        <w:rPr>
          <w:rFonts w:asciiTheme="minorHAnsi" w:hAnsiTheme="minorHAnsi" w:cs="Arial"/>
          <w:b/>
          <w:color w:val="333333"/>
          <w:sz w:val="18"/>
          <w:szCs w:val="18"/>
          <w:shd w:val="clear" w:color="auto" w:fill="FFFFFF"/>
        </w:rPr>
        <w:t>*Buy_more</w:t>
      </w:r>
      <w:r w:rsidR="00D23F58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 (</w:t>
      </w:r>
      <w:r w:rsidR="005E213B" w:rsidRPr="00F14DC6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càng </w:t>
      </w:r>
      <w:r w:rsidR="00D23F58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>xa</w:t>
      </w:r>
      <w:r w:rsidR="005E213B" w:rsidRPr="00F14DC6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 ngày</w:t>
      </w:r>
      <w:r w:rsidR="00D23F58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 xanh</w:t>
      </w:r>
      <w:r w:rsidR="005E213B" w:rsidRPr="00F14DC6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 xml:space="preserve"> đầu uptrend, càng </w:t>
      </w:r>
      <w:r w:rsidR="00D23F58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>rủi ro</w:t>
      </w:r>
      <w:r w:rsidR="005E213B" w:rsidRPr="00F14DC6">
        <w:rPr>
          <w:rFonts w:asciiTheme="minorHAnsi" w:hAnsiTheme="minorHAnsi" w:cs="Arial"/>
          <w:color w:val="333333"/>
          <w:sz w:val="18"/>
          <w:szCs w:val="18"/>
          <w:shd w:val="clear" w:color="auto" w:fill="FFFFFF"/>
        </w:rPr>
        <w:t>)</w:t>
      </w:r>
    </w:p>
    <w:p w:rsidR="005E213B" w:rsidRPr="00F14DC6" w:rsidRDefault="000A43FE" w:rsidP="005E213B">
      <w:pPr>
        <w:pStyle w:val="HTMLAddress"/>
        <w:shd w:val="clear" w:color="auto" w:fill="FEFEFE"/>
        <w:textAlignment w:val="baseline"/>
        <w:rPr>
          <w:rFonts w:asciiTheme="minorHAnsi" w:hAnsiTheme="minorHAnsi" w:cs="Helvetica"/>
          <w:i w:val="0"/>
          <w:iCs w:val="0"/>
          <w:color w:val="333333"/>
          <w:sz w:val="18"/>
          <w:szCs w:val="18"/>
        </w:rPr>
      </w:pPr>
      <w:r>
        <w:rPr>
          <w:rStyle w:val="Emphasis"/>
          <w:rFonts w:asciiTheme="minorHAnsi" w:hAnsiTheme="minorHAnsi" w:cs="Helvetica"/>
          <w:i/>
          <w:iCs/>
          <w:color w:val="333333"/>
          <w:sz w:val="18"/>
          <w:szCs w:val="18"/>
          <w:bdr w:val="none" w:sz="0" w:space="0" w:color="auto" w:frame="1"/>
        </w:rPr>
        <w:t>3</w:t>
      </w:r>
      <w:r w:rsidR="005E213B" w:rsidRPr="00F14DC6">
        <w:rPr>
          <w:rStyle w:val="Emphasis"/>
          <w:rFonts w:asciiTheme="minorHAnsi" w:hAnsiTheme="minorHAnsi" w:cs="Helvetica"/>
          <w:i/>
          <w:iCs/>
          <w:color w:val="333333"/>
          <w:sz w:val="18"/>
          <w:szCs w:val="18"/>
          <w:bdr w:val="none" w:sz="0" w:space="0" w:color="auto" w:frame="1"/>
        </w:rPr>
        <w:t>/ Danh mục 9oclocks tối thiểu cần có 2 mã trở lên</w:t>
      </w:r>
    </w:p>
    <w:p w:rsidR="005E213B" w:rsidRPr="00F14DC6" w:rsidRDefault="000A43FE" w:rsidP="005E213B">
      <w:pPr>
        <w:pStyle w:val="HTMLAddress"/>
        <w:shd w:val="clear" w:color="auto" w:fill="FEFEFE"/>
        <w:textAlignment w:val="baseline"/>
        <w:rPr>
          <w:rFonts w:asciiTheme="minorHAnsi" w:hAnsiTheme="minorHAnsi" w:cs="Helvetica"/>
          <w:i w:val="0"/>
          <w:iCs w:val="0"/>
          <w:color w:val="333333"/>
          <w:sz w:val="18"/>
          <w:szCs w:val="18"/>
        </w:rPr>
      </w:pPr>
      <w:r>
        <w:rPr>
          <w:rStyle w:val="Emphasis"/>
          <w:rFonts w:asciiTheme="minorHAnsi" w:hAnsiTheme="minorHAnsi" w:cs="Helvetica"/>
          <w:i/>
          <w:iCs/>
          <w:color w:val="333333"/>
          <w:sz w:val="18"/>
          <w:szCs w:val="18"/>
          <w:bdr w:val="none" w:sz="0" w:space="0" w:color="auto" w:frame="1"/>
        </w:rPr>
        <w:t>*</w:t>
      </w:r>
      <w:r w:rsidR="00FE0ED7">
        <w:rPr>
          <w:rStyle w:val="Emphasis"/>
          <w:rFonts w:asciiTheme="minorHAnsi" w:hAnsiTheme="minorHAnsi" w:cs="Helvetica"/>
          <w:i/>
          <w:iCs/>
          <w:color w:val="333333"/>
          <w:sz w:val="18"/>
          <w:szCs w:val="18"/>
          <w:bdr w:val="none" w:sz="0" w:space="0" w:color="auto" w:frame="1"/>
        </w:rPr>
        <w:t xml:space="preserve"> Một số Tài khoản thật đạt hiệu quả % rất cao cho từng mã</w:t>
      </w:r>
    </w:p>
    <w:p w:rsidR="005E213B" w:rsidRPr="00F14DC6" w:rsidRDefault="00472332" w:rsidP="00D23F58">
      <w:pPr>
        <w:pStyle w:val="HTMLAddress"/>
        <w:shd w:val="clear" w:color="auto" w:fill="FEFEFE"/>
        <w:textAlignment w:val="baseline"/>
        <w:rPr>
          <w:rFonts w:asciiTheme="minorHAnsi" w:hAnsiTheme="minorHAnsi" w:cs="Helvetica"/>
          <w:i w:val="0"/>
          <w:iCs w:val="0"/>
          <w:color w:val="333333"/>
          <w:sz w:val="18"/>
          <w:szCs w:val="18"/>
        </w:rPr>
      </w:pPr>
      <w:r>
        <w:rPr>
          <w:rFonts w:asciiTheme="minorHAnsi" w:hAnsiTheme="minorHAnsi" w:cs="Helvetica"/>
          <w:noProof/>
          <w:color w:val="333333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4429578</wp:posOffset>
                </wp:positionH>
                <wp:positionV relativeFrom="paragraph">
                  <wp:posOffset>587284</wp:posOffset>
                </wp:positionV>
                <wp:extent cx="2790371" cy="544286"/>
                <wp:effectExtent l="57150" t="38100" r="48260" b="8445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371" cy="5442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72332" w:rsidRPr="00F14DC6" w:rsidRDefault="00472332" w:rsidP="00472332">
                            <w:pPr>
                              <w:pStyle w:val="HTMLAddress"/>
                              <w:shd w:val="clear" w:color="auto" w:fill="FEFEFE"/>
                              <w:textAlignment w:val="baseline"/>
                              <w:rPr>
                                <w:rFonts w:asciiTheme="minorHAnsi" w:hAnsiTheme="minorHAnsi" w:cs="Helvetica"/>
                                <w:i w:val="0"/>
                                <w:iCs w:val="0"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mphasis"/>
                                <w:rFonts w:asciiTheme="minorHAnsi" w:hAnsiTheme="minorHAnsi" w:cs="Helvetica"/>
                                <w:i/>
                                <w:i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Hãy s</w:t>
                            </w:r>
                            <w:r w:rsidRPr="00F14DC6">
                              <w:rPr>
                                <w:rStyle w:val="Emphasis"/>
                                <w:rFonts w:asciiTheme="minorHAnsi" w:hAnsiTheme="minorHAnsi" w:cs="Helvetica"/>
                                <w:i/>
                                <w:i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ử dụng nền tảng 9oclocks để đầu tư</w:t>
                            </w:r>
                            <w:r>
                              <w:rPr>
                                <w:rStyle w:val="Emphasis"/>
                                <w:rFonts w:asciiTheme="minorHAnsi" w:hAnsiTheme="minorHAnsi" w:cs="Helvetica"/>
                                <w:i/>
                                <w:iCs/>
                                <w:color w:val="333333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 xml:space="preserve"> !</w:t>
                            </w:r>
                          </w:p>
                          <w:p w:rsidR="00472332" w:rsidRDefault="00472332">
                            <w:r>
                              <w:t xml:space="preserve">Zalo </w:t>
                            </w:r>
                            <w:r w:rsidR="003D1345">
                              <w:t>support</w:t>
                            </w:r>
                            <w:r>
                              <w:t xml:space="preserve">: </w:t>
                            </w:r>
                            <w:r w:rsidR="003D1345">
                              <w:t xml:space="preserve">  </w:t>
                            </w:r>
                            <w:r>
                              <w:t>0333 28 23 48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57" type="#_x0000_t202" style="position:absolute;margin-left:348.8pt;margin-top:46.25pt;width:219.7pt;height:42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" fillcolor="#296f73 [3033]" stroked="f">
                <v:fill color2="#225d60 [3177]" rotate="t" colors="0 #4e7476;.5 #206265;1 #18595c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472332" w:rsidRPr="00F14DC6" w:rsidRDefault="00472332" w:rsidP="00472332">
                      <w:pPr>
                        <w:pStyle w:val="HTMLAddress"/>
                        <w:shd w:val="clear" w:color="auto" w:fill="FEFEFE"/>
                        <w:textAlignment w:val="baseline"/>
                        <w:rPr>
                          <w:rFonts w:asciiTheme="minorHAnsi" w:hAnsiTheme="minorHAnsi" w:cs="Helvetica"/>
                          <w:i w:val="0"/>
                          <w:iCs w:val="0"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Style w:val="Emphasis"/>
                          <w:rFonts w:asciiTheme="minorHAnsi" w:hAnsiTheme="minorHAnsi" w:cs="Helvetica"/>
                          <w:i/>
                          <w:i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Hãy s</w:t>
                      </w:r>
                      <w:r w:rsidRPr="00F14DC6">
                        <w:rPr>
                          <w:rStyle w:val="Emphasis"/>
                          <w:rFonts w:asciiTheme="minorHAnsi" w:hAnsiTheme="minorHAnsi" w:cs="Helvetica"/>
                          <w:i/>
                          <w:i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>ử dụng nền tảng 9oclocks để đầu tư</w:t>
                      </w:r>
                      <w:r>
                        <w:rPr>
                          <w:rStyle w:val="Emphasis"/>
                          <w:rFonts w:asciiTheme="minorHAnsi" w:hAnsiTheme="minorHAnsi" w:cs="Helvetica"/>
                          <w:i/>
                          <w:iCs/>
                          <w:color w:val="333333"/>
                          <w:sz w:val="18"/>
                          <w:szCs w:val="18"/>
                          <w:bdr w:val="none" w:sz="0" w:space="0" w:color="auto" w:frame="1"/>
                        </w:rPr>
                        <w:t xml:space="preserve"> !</w:t>
                      </w:r>
                    </w:p>
                    <w:p w:rsidR="00472332" w:rsidRDefault="00472332">
                      <w:r>
                        <w:t xml:space="preserve">Zalo </w:t>
                      </w:r>
                      <w:r w:rsidR="003D1345">
                        <w:t>support</w:t>
                      </w:r>
                      <w:r>
                        <w:t xml:space="preserve">: </w:t>
                      </w:r>
                      <w:r w:rsidR="003D1345">
                        <w:t xml:space="preserve">  </w:t>
                      </w:r>
                      <w:r>
                        <w:t>0333 28 23 48</w:t>
                      </w:r>
                    </w:p>
                  </w:txbxContent>
                </v:textbox>
              </v:shape>
            </w:pict>
          </mc:Fallback>
        </mc:AlternateContent>
      </w:r>
      <w:r w:rsidRPr="00F14DC6">
        <w:rPr>
          <w:rFonts w:asciiTheme="minorHAnsi" w:hAnsiTheme="minorHAnsi" w:cs="Helvetica"/>
          <w:noProof/>
          <w:color w:val="333333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778048" behindDoc="0" locked="0" layoutInCell="1" allowOverlap="1" wp14:anchorId="34762FE7" wp14:editId="35187FE5">
            <wp:simplePos x="0" y="0"/>
            <wp:positionH relativeFrom="column">
              <wp:posOffset>2864032</wp:posOffset>
            </wp:positionH>
            <wp:positionV relativeFrom="paragraph">
              <wp:posOffset>2601323</wp:posOffset>
            </wp:positionV>
            <wp:extent cx="4222588" cy="2376714"/>
            <wp:effectExtent l="152400" t="152400" r="368935" b="367030"/>
            <wp:wrapNone/>
            <wp:docPr id="1" name="Picture 1" descr="https://high.9oclocks.com/static/uploads/article/images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high.9oclocks.com/static/uploads/article/images/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88" cy="23767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13B" w:rsidRPr="00F14DC6">
        <w:rPr>
          <w:rFonts w:asciiTheme="minorHAnsi" w:hAnsiTheme="minorHAnsi" w:cs="Helvetica"/>
          <w:noProof/>
          <w:color w:val="333333"/>
          <w:sz w:val="18"/>
          <w:szCs w:val="18"/>
          <w:bdr w:val="none" w:sz="0" w:space="0" w:color="auto" w:frame="1"/>
        </w:rPr>
        <w:drawing>
          <wp:inline distT="0" distB="0" distL="0" distR="0" wp14:anchorId="7BD3CFC7" wp14:editId="07D701D4">
            <wp:extent cx="3806371" cy="2416175"/>
            <wp:effectExtent l="152400" t="152400" r="365760" b="365125"/>
            <wp:docPr id="2" name="Picture 2" descr="https://high.9oclocks.com/static/uploads/article/images/1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high.9oclocks.com/static/uploads/article/images/1(2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263" cy="2444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E213B" w:rsidRPr="00F14DC6" w:rsidRDefault="005E213B" w:rsidP="00461B67">
      <w:pPr>
        <w:pStyle w:val="HTMLAddress"/>
        <w:shd w:val="clear" w:color="auto" w:fill="FEFEFE"/>
        <w:jc w:val="center"/>
        <w:textAlignment w:val="baseline"/>
        <w:rPr>
          <w:rFonts w:asciiTheme="minorHAnsi" w:hAnsiTheme="minorHAnsi" w:cs="Helvetica"/>
          <w:i w:val="0"/>
          <w:iCs w:val="0"/>
          <w:color w:val="333333"/>
          <w:sz w:val="18"/>
          <w:szCs w:val="18"/>
        </w:rPr>
      </w:pPr>
    </w:p>
    <w:p w:rsidR="005E213B" w:rsidRPr="00F14DC6" w:rsidRDefault="005E213B" w:rsidP="005E213B">
      <w:pPr>
        <w:pStyle w:val="HTMLAddress"/>
        <w:shd w:val="clear" w:color="auto" w:fill="FEFEFE"/>
        <w:textAlignment w:val="baseline"/>
        <w:rPr>
          <w:rFonts w:asciiTheme="minorHAnsi" w:hAnsiTheme="minorHAnsi" w:cs="Helvetica"/>
          <w:i w:val="0"/>
          <w:iCs w:val="0"/>
          <w:color w:val="333333"/>
          <w:sz w:val="18"/>
          <w:szCs w:val="18"/>
        </w:rPr>
      </w:pPr>
      <w:r w:rsidRPr="00F14DC6">
        <w:rPr>
          <w:rStyle w:val="Emphasis"/>
          <w:rFonts w:asciiTheme="minorHAnsi" w:hAnsiTheme="minorHAnsi" w:cs="Helvetica"/>
          <w:i/>
          <w:iCs/>
          <w:color w:val="333333"/>
          <w:sz w:val="18"/>
          <w:szCs w:val="18"/>
          <w:bdr w:val="none" w:sz="0" w:space="0" w:color="auto" w:frame="1"/>
        </w:rPr>
        <w:t> </w:t>
      </w:r>
    </w:p>
    <w:p w:rsidR="001C66AD" w:rsidRPr="00F14DC6" w:rsidRDefault="001C66AD" w:rsidP="005E213B">
      <w:pPr>
        <w:spacing w:after="0"/>
        <w:ind w:right="0"/>
        <w:rPr>
          <w:sz w:val="18"/>
          <w:szCs w:val="18"/>
        </w:rPr>
      </w:pPr>
    </w:p>
    <w:sectPr w:rsidR="001C66AD" w:rsidRPr="00F14DC6" w:rsidSect="00AC50E0">
      <w:headerReference w:type="default" r:id="rId23"/>
      <w:footerReference w:type="default" r:id="rId24"/>
      <w:pgSz w:w="12240" w:h="15840" w:code="1"/>
      <w:pgMar w:top="360" w:right="630" w:bottom="630" w:left="630" w:header="270" w:footer="23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E53" w:rsidRDefault="009A3E53" w:rsidP="001C66AD">
      <w:pPr>
        <w:spacing w:after="0" w:line="240" w:lineRule="auto"/>
      </w:pPr>
      <w:r>
        <w:separator/>
      </w:r>
    </w:p>
  </w:endnote>
  <w:endnote w:type="continuationSeparator" w:id="0">
    <w:p w:rsidR="009A3E53" w:rsidRDefault="009A3E53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D7D67E6-7740-4E52-A53D-59DC022B3045}"/>
    <w:embedBold r:id="rId2" w:fontKey="{81E9EF55-1593-439D-9FEE-B9425174AD09}"/>
    <w:embedItalic r:id="rId3" w:fontKey="{F3068E87-8051-4A94-91DC-C6D63290F629}"/>
    <w:embedBoldItalic r:id="rId4" w:fontKey="{C3589D00-CB1E-493D-B729-D96915D520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05E47FC-FE4A-4FA7-A6E5-6A3F7DF85AB2}"/>
    <w:embedBold r:id="rId6" w:fontKey="{B53674D9-8C64-40B2-8523-8517E273A3A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7" w:fontKey="{76C2157B-675B-42B0-A9B5-FCCEED546508}"/>
    <w:embedBold r:id="rId8" w:fontKey="{E7E6E2DD-9D5F-4413-9668-961F5301D471}"/>
    <w:embedItalic r:id="rId9" w:fontKey="{F14CA3A8-6920-40CE-86DE-56714B427D21}"/>
    <w:embedBoldItalic r:id="rId10" w:fontKey="{759DE5F1-60E5-4B1C-9EBA-89D2FB77943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1FC3C3DB-D6D2-4A34-A226-79034F5BAA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54905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42A2" w:rsidRDefault="000042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28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0769" w:rsidRDefault="000007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E53" w:rsidRDefault="009A3E53" w:rsidP="001C66AD">
      <w:pPr>
        <w:spacing w:after="0" w:line="240" w:lineRule="auto"/>
      </w:pPr>
      <w:r>
        <w:separator/>
      </w:r>
    </w:p>
  </w:footnote>
  <w:footnote w:type="continuationSeparator" w:id="0">
    <w:p w:rsidR="009A3E53" w:rsidRDefault="009A3E53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944" w:rsidRDefault="00691944">
    <w:pPr>
      <w:pStyle w:val="Header"/>
    </w:pPr>
    <w: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99110"/>
              <wp:effectExtent l="0" t="0" r="18415" b="0"/>
              <wp:wrapNone/>
              <wp:docPr id="2086" name="Grou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99110"/>
                        <a:chOff x="0" y="0"/>
                        <a:chExt cx="7773324" cy="10099110"/>
                      </a:xfrm>
                    </wpg:grpSpPr>
                    <wpg:grpSp>
                      <wpg:cNvPr id="2087" name="Group 1024">
                        <a:extLst/>
                      </wpg:cNvPr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557213" y="9413310"/>
                          <a:ext cx="4279238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>
                        <a:extLst/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 3">
                        <a:extLst/>
                      </wpg:cNvPr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reeform 21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reeform 21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reeform 21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reeform 21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reeform 21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reeform 21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reeform 21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reeform 17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reeform 17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reeform 175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reeform 178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reeform 17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reeform 180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reeform 18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reeform 18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reeform 18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reeform 18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reeform 18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reeform 18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reeform 18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reeform 19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reeform 19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reeform 19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reeform 19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reeform 19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reeform 19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reeform 19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reeform 20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reeform 17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reeform 17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reeform 176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reeform 17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reeform 18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reeform 18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reeform 18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reeform 18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reeform 18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reeform 18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reeform 18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reeform 18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reeform 18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reeform 19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reeform 19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reeform 19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reeform 19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reeform 196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reeform 19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reeform 198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reeform 20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reeform 17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reeform 173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reeform 177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reeform 179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reeform 18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reeform 18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reeform 18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reeform 18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reeform 18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reeform 18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reeform 187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reeform 18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reeform 19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reeform 19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reeform 19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reeform 193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reeform 19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reeform 197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reeform 19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reeform 19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reeform 20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reeform 20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reeform 170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reeform 17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reeform 175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reeform 177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reeform 178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reeform 17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reeform 18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reeform 18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reeform 18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reeform 183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reeform 18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reeform 18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reeform 188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reeform 18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reeform 19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reeform 19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reeform 19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reeform 194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reeform 195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reeform 19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reeform 198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reeform 198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reeform 19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reeform 20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reeform 20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reeform 17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reeform 17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reeform 176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reeform 177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reeform 17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reeform 180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reeform 18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reeform 18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reeform 183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reeform 184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reeform 186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reeform 189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reeform 190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reeform 19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reeform 19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reeform 19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reeform 19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reeform 194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reeform 194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reeform 19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reeform 19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reeform 20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reeform 17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reeform 17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reeform 17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reeform 175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reeform 176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reeform 177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reeform 178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reeform 178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reeform 17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reeform 18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reeform 18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reeform 18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reeform 183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reeform 184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reeform 185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reeform 186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reeform 187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reeform 188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reeform 19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reeform 19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reeform 19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reeform 19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reeform 196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reeform 19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reeform 20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reeform 20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reeform 174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reeform 175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reeform 178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reeform 179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reeform 184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reeform 187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reeform 19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reeform 19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reeform 19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reeform 174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reeform 175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reeform 186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DBB0F" id="Group 2086" o:spid="_x0000_s1058" style="position:absolute;margin-left:0;margin-top:0;width:612.05pt;height:795.2pt;z-index:251678720;mso-width-percent:1005;mso-position-horizontal:center;mso-position-horizontal-relative:page;mso-position-vertical:top;mso-position-vertical-relative:page;mso-width-percent:1005" coordsize="77733,100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">
              <v:group id="Group 1024" o:spid="_x0000_s1059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60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61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62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63" style="position:absolute;left:5572;top:94133;width:42792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64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65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  <v:group id="Group 3" o:spid="_x0000_s1066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reeform 2112" o:spid="_x0000_s1067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16" o:spid="_x0000_s1068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0" o:spid="_x0000_s1069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2" o:spid="_x0000_s1070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126" o:spid="_x0000_s1071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28" o:spid="_x0000_s1072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130" o:spid="_x0000_s1073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0" o:spid="_x0000_s1074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44" o:spid="_x0000_s1075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2" o:spid="_x0000_s1076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4" o:spid="_x0000_s1077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2" o:spid="_x0000_s1078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8" o:spid="_x0000_s1079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6" o:spid="_x0000_s1080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4" o:spid="_x0000_s1081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2" o:spid="_x0000_s1082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56" o:spid="_x0000_s1083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4" o:spid="_x0000_s1084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80" o:spid="_x0000_s1085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6" o:spid="_x0000_s1086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3" o:spid="_x0000_s1087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1" o:spid="_x0000_s1088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9" o:spid="_x0000_s1089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37" o:spid="_x0000_s1090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3" o:spid="_x0000_s1091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1" o:spid="_x0000_s1092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3" o:spid="_x0000_s1093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9" o:spid="_x0000_s1094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78" o:spid="_x0000_s1095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29" o:spid="_x0000_s1096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7" o:spid="_x0000_s1097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61" o:spid="_x0000_s1098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3" o:spid="_x0000_s1099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1" o:spid="_x0000_s1100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09" o:spid="_x0000_s1101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5" o:spid="_x0000_s1102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3" o:spid="_x0000_s1103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1" o:spid="_x0000_s1104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49" o:spid="_x0000_s1105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5" o:spid="_x0000_s1106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3" o:spid="_x0000_s1107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97" o:spid="_x0000_s1108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6" o:spid="_x0000_s1109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22" o:spid="_x0000_s1110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0" o:spid="_x0000_s1111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6" o:spid="_x0000_s1112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2" o:spid="_x0000_s1113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78" o:spid="_x0000_s1114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86" o:spid="_x0000_s1115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2" o:spid="_x0000_s1116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30" o:spid="_x0000_s1117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38" o:spid="_x0000_s1118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0" o:spid="_x0000_s1119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4" o:spid="_x0000_s1120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2" o:spid="_x0000_s1121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0" o:spid="_x0000_s1122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34" o:spid="_x0000_s1123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2" o:spid="_x0000_s1124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50" o:spid="_x0000_s1125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6" o:spid="_x0000_s1126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4" o:spid="_x0000_s1127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82" o:spid="_x0000_s1128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7" o:spid="_x0000_s1129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5" o:spid="_x0000_s1130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3" o:spid="_x0000_s1131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9" o:spid="_x0000_s1132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5" o:spid="_x0000_s1133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1" o:spid="_x0000_s1134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79" o:spid="_x0000_s1135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5" o:spid="_x0000_s1136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2011" o:spid="_x0000_s1137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19" o:spid="_x0000_s1138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07" o:spid="_x0000_s1139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1" o:spid="_x0000_s1140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5" o:spid="_x0000_s1141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79" o:spid="_x0000_s1142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7" o:spid="_x0000_s1143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5" o:spid="_x0000_s1144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1" o:spid="_x0000_s1145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19" o:spid="_x0000_s1146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7" o:spid="_x0000_s1147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5" o:spid="_x0000_s1148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3" o:spid="_x0000_s1149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1" o:spid="_x0000_s1150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3" o:spid="_x0000_s1151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91" o:spid="_x0000_s1152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16" o:spid="_x0000_s1153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24" o:spid="_x0000_s1154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32" o:spid="_x0000_s1155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48" o:spid="_x0000_s1156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6" o:spid="_x0000_s1157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64" o:spid="_x0000_s1158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0" o:spid="_x0000_s1159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8" o:spid="_x0000_s1160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96" o:spid="_x0000_s1161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2004" o:spid="_x0000_s1162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2" o:spid="_x0000_s1163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16" o:spid="_x0000_s1164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24" o:spid="_x0000_s1165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64" o:spid="_x0000_s1166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72" o:spid="_x0000_s1167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96" o:spid="_x0000_s1168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04" o:spid="_x0000_s1169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12" o:spid="_x0000_s1170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28" o:spid="_x0000_s1171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36" o:spid="_x0000_s1172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4" o:spid="_x0000_s1173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68" o:spid="_x0000_s1174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92" o:spid="_x0000_s1175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00" o:spid="_x0000_s1176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09" o:spid="_x0000_s1177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17" o:spid="_x0000_s1178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25" o:spid="_x0000_s1179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33" o:spid="_x0000_s1180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41" o:spid="_x0000_s1181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49" o:spid="_x0000_s1182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57" o:spid="_x0000_s1183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989" o:spid="_x0000_s1184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2005" o:spid="_x0000_s1185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877" o:spid="_x0000_s1186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17" o:spid="_x0000_s1187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25" o:spid="_x0000_s1188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33" o:spid="_x0000_s1189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57" o:spid="_x0000_s1190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65" o:spid="_x0000_s1191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73" o:spid="_x0000_s1192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81" o:spid="_x0000_s1193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789" o:spid="_x0000_s1194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797" o:spid="_x0000_s1195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05" o:spid="_x0000_s1196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13" o:spid="_x0000_s1197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29" o:spid="_x0000_s1198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37" o:spid="_x0000_s1199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45" o:spid="_x0000_s1200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53" o:spid="_x0000_s1201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69" o:spid="_x0000_s1202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77" o:spid="_x0000_s1203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885" o:spid="_x0000_s1204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01" o:spid="_x0000_s1205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reeform 1910" o:spid="_x0000_s1206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926" o:spid="_x0000_s1207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50" o:spid="_x0000_s1208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66" o:spid="_x0000_s1209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982" o:spid="_x0000_s1210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06" o:spid="_x0000_s1211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2014" o:spid="_x0000_s1212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reeform 1742" o:spid="_x0000_s1213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0" o:spid="_x0000_s1214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782" o:spid="_x0000_s1215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90" o:spid="_x0000_s1216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46" o:spid="_x0000_s1217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878" o:spid="_x0000_s1218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943" o:spid="_x0000_s1219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67" o:spid="_x0000_s1220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991" o:spid="_x0000_s1221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reeform 1743" o:spid="_x0000_s1222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reeform 1751" o:spid="_x0000_s1223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reeform 1867" o:spid="_x0000_s1224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reeform 1867" o:spid="_x0000_s1225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F696EDA"/>
    <w:multiLevelType w:val="hybridMultilevel"/>
    <w:tmpl w:val="AFB2B728"/>
    <w:lvl w:ilvl="0" w:tplc="6BA4E1F2">
      <w:numFmt w:val="bullet"/>
      <w:lvlText w:val=""/>
      <w:lvlJc w:val="left"/>
      <w:pPr>
        <w:ind w:left="54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56812DD"/>
    <w:multiLevelType w:val="hybridMultilevel"/>
    <w:tmpl w:val="08F29E38"/>
    <w:lvl w:ilvl="0" w:tplc="EABCAB4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7BF5302"/>
    <w:multiLevelType w:val="hybridMultilevel"/>
    <w:tmpl w:val="415A993E"/>
    <w:lvl w:ilvl="0" w:tplc="E1285AF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2B6096D"/>
    <w:multiLevelType w:val="hybridMultilevel"/>
    <w:tmpl w:val="CE807DA0"/>
    <w:lvl w:ilvl="0" w:tplc="23A03320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8"/>
  </w:num>
  <w:num w:numId="4">
    <w:abstractNumId w:val="15"/>
  </w:num>
  <w:num w:numId="5">
    <w:abstractNumId w:val="16"/>
  </w:num>
  <w:num w:numId="6">
    <w:abstractNumId w:val="23"/>
  </w:num>
  <w:num w:numId="7">
    <w:abstractNumId w:val="9"/>
  </w:num>
  <w:num w:numId="8">
    <w:abstractNumId w:val="13"/>
  </w:num>
  <w:num w:numId="9">
    <w:abstractNumId w:val="21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2"/>
  </w:num>
  <w:num w:numId="15">
    <w:abstractNumId w:val="11"/>
  </w:num>
  <w:num w:numId="16">
    <w:abstractNumId w:val="19"/>
  </w:num>
  <w:num w:numId="17">
    <w:abstractNumId w:val="5"/>
  </w:num>
  <w:num w:numId="18">
    <w:abstractNumId w:val="26"/>
  </w:num>
  <w:num w:numId="19">
    <w:abstractNumId w:val="22"/>
  </w:num>
  <w:num w:numId="20">
    <w:abstractNumId w:val="17"/>
  </w:num>
  <w:num w:numId="21">
    <w:abstractNumId w:val="25"/>
  </w:num>
  <w:num w:numId="22">
    <w:abstractNumId w:val="6"/>
  </w:num>
  <w:num w:numId="23">
    <w:abstractNumId w:val="0"/>
  </w:num>
  <w:num w:numId="24">
    <w:abstractNumId w:val="2"/>
  </w:num>
  <w:num w:numId="25">
    <w:abstractNumId w:val="24"/>
  </w:num>
  <w:num w:numId="26">
    <w:abstractNumId w:val="8"/>
  </w:num>
  <w:num w:numId="27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DA"/>
    <w:rsid w:val="00000769"/>
    <w:rsid w:val="00002EE2"/>
    <w:rsid w:val="000042A2"/>
    <w:rsid w:val="00020F8E"/>
    <w:rsid w:val="00052382"/>
    <w:rsid w:val="00063860"/>
    <w:rsid w:val="0006568A"/>
    <w:rsid w:val="00066436"/>
    <w:rsid w:val="000668CE"/>
    <w:rsid w:val="00071B1F"/>
    <w:rsid w:val="00076F0F"/>
    <w:rsid w:val="00084253"/>
    <w:rsid w:val="000938A9"/>
    <w:rsid w:val="000A43FE"/>
    <w:rsid w:val="000D1F49"/>
    <w:rsid w:val="000E0945"/>
    <w:rsid w:val="000E526E"/>
    <w:rsid w:val="000E7D53"/>
    <w:rsid w:val="001061C8"/>
    <w:rsid w:val="00121F95"/>
    <w:rsid w:val="00124862"/>
    <w:rsid w:val="00160C88"/>
    <w:rsid w:val="001632C0"/>
    <w:rsid w:val="001727CA"/>
    <w:rsid w:val="00177F4C"/>
    <w:rsid w:val="001A5497"/>
    <w:rsid w:val="001B0B3A"/>
    <w:rsid w:val="001C171C"/>
    <w:rsid w:val="001C66AD"/>
    <w:rsid w:val="001D38B2"/>
    <w:rsid w:val="001D4A7D"/>
    <w:rsid w:val="001E7FCD"/>
    <w:rsid w:val="001F3377"/>
    <w:rsid w:val="00204299"/>
    <w:rsid w:val="00211700"/>
    <w:rsid w:val="00250E2C"/>
    <w:rsid w:val="00263E63"/>
    <w:rsid w:val="002762F5"/>
    <w:rsid w:val="0028303B"/>
    <w:rsid w:val="002A5A17"/>
    <w:rsid w:val="002B28AF"/>
    <w:rsid w:val="002C56E6"/>
    <w:rsid w:val="002D1901"/>
    <w:rsid w:val="002D5969"/>
    <w:rsid w:val="002F5D77"/>
    <w:rsid w:val="0031076F"/>
    <w:rsid w:val="003142F4"/>
    <w:rsid w:val="00320371"/>
    <w:rsid w:val="00321714"/>
    <w:rsid w:val="00355B0E"/>
    <w:rsid w:val="00361E11"/>
    <w:rsid w:val="00366EE8"/>
    <w:rsid w:val="00367382"/>
    <w:rsid w:val="0038591C"/>
    <w:rsid w:val="003A07F3"/>
    <w:rsid w:val="003D1345"/>
    <w:rsid w:val="003D4B3C"/>
    <w:rsid w:val="003E212E"/>
    <w:rsid w:val="0040090B"/>
    <w:rsid w:val="0040340E"/>
    <w:rsid w:val="004054F1"/>
    <w:rsid w:val="004151A8"/>
    <w:rsid w:val="0042238E"/>
    <w:rsid w:val="00433D57"/>
    <w:rsid w:val="004376F7"/>
    <w:rsid w:val="00461B67"/>
    <w:rsid w:val="0046302A"/>
    <w:rsid w:val="00463564"/>
    <w:rsid w:val="004669AE"/>
    <w:rsid w:val="00472332"/>
    <w:rsid w:val="00472EEE"/>
    <w:rsid w:val="00487C64"/>
    <w:rsid w:val="00487D2D"/>
    <w:rsid w:val="004C024A"/>
    <w:rsid w:val="004C0EBD"/>
    <w:rsid w:val="004D19C9"/>
    <w:rsid w:val="004D5D62"/>
    <w:rsid w:val="004D6034"/>
    <w:rsid w:val="004E7554"/>
    <w:rsid w:val="00504AA9"/>
    <w:rsid w:val="005112D0"/>
    <w:rsid w:val="0052192D"/>
    <w:rsid w:val="00533D86"/>
    <w:rsid w:val="005353DF"/>
    <w:rsid w:val="00540C88"/>
    <w:rsid w:val="00555681"/>
    <w:rsid w:val="00557CD2"/>
    <w:rsid w:val="00577E06"/>
    <w:rsid w:val="005A183B"/>
    <w:rsid w:val="005A3BF7"/>
    <w:rsid w:val="005B06DC"/>
    <w:rsid w:val="005C0233"/>
    <w:rsid w:val="005D7059"/>
    <w:rsid w:val="005E213B"/>
    <w:rsid w:val="005F2035"/>
    <w:rsid w:val="005F7990"/>
    <w:rsid w:val="00600AC2"/>
    <w:rsid w:val="00603C52"/>
    <w:rsid w:val="00615F32"/>
    <w:rsid w:val="00622682"/>
    <w:rsid w:val="00624076"/>
    <w:rsid w:val="00626CBC"/>
    <w:rsid w:val="00633E4B"/>
    <w:rsid w:val="0063739C"/>
    <w:rsid w:val="00654180"/>
    <w:rsid w:val="006637AE"/>
    <w:rsid w:val="00691944"/>
    <w:rsid w:val="0069675B"/>
    <w:rsid w:val="006A55F8"/>
    <w:rsid w:val="006B248A"/>
    <w:rsid w:val="006D46A2"/>
    <w:rsid w:val="00703BBA"/>
    <w:rsid w:val="00711552"/>
    <w:rsid w:val="00716B20"/>
    <w:rsid w:val="00727403"/>
    <w:rsid w:val="00727DE4"/>
    <w:rsid w:val="00744813"/>
    <w:rsid w:val="007466B2"/>
    <w:rsid w:val="00753D7A"/>
    <w:rsid w:val="0076650E"/>
    <w:rsid w:val="00770F25"/>
    <w:rsid w:val="007720E6"/>
    <w:rsid w:val="00795A04"/>
    <w:rsid w:val="007A736D"/>
    <w:rsid w:val="007B0A85"/>
    <w:rsid w:val="007B2E52"/>
    <w:rsid w:val="007C21F8"/>
    <w:rsid w:val="007C49E4"/>
    <w:rsid w:val="007C6A52"/>
    <w:rsid w:val="007D0986"/>
    <w:rsid w:val="007F149B"/>
    <w:rsid w:val="0080177D"/>
    <w:rsid w:val="0080707A"/>
    <w:rsid w:val="008119CC"/>
    <w:rsid w:val="00815AC3"/>
    <w:rsid w:val="0082043E"/>
    <w:rsid w:val="00822B11"/>
    <w:rsid w:val="00824413"/>
    <w:rsid w:val="008306A6"/>
    <w:rsid w:val="00832353"/>
    <w:rsid w:val="00852F91"/>
    <w:rsid w:val="00855372"/>
    <w:rsid w:val="00860A01"/>
    <w:rsid w:val="00894373"/>
    <w:rsid w:val="00897331"/>
    <w:rsid w:val="008A6805"/>
    <w:rsid w:val="008B5380"/>
    <w:rsid w:val="008E203A"/>
    <w:rsid w:val="008E3A80"/>
    <w:rsid w:val="008E5928"/>
    <w:rsid w:val="008F503C"/>
    <w:rsid w:val="009031A7"/>
    <w:rsid w:val="00906810"/>
    <w:rsid w:val="0091229C"/>
    <w:rsid w:val="009270BA"/>
    <w:rsid w:val="0094005A"/>
    <w:rsid w:val="009403C3"/>
    <w:rsid w:val="00940E73"/>
    <w:rsid w:val="00950596"/>
    <w:rsid w:val="00950D39"/>
    <w:rsid w:val="00957357"/>
    <w:rsid w:val="009809E7"/>
    <w:rsid w:val="0098218B"/>
    <w:rsid w:val="00985561"/>
    <w:rsid w:val="0098597D"/>
    <w:rsid w:val="00991FA9"/>
    <w:rsid w:val="009A3E53"/>
    <w:rsid w:val="009B164E"/>
    <w:rsid w:val="009B1E01"/>
    <w:rsid w:val="009C7155"/>
    <w:rsid w:val="009E17D9"/>
    <w:rsid w:val="009F49EA"/>
    <w:rsid w:val="009F60DD"/>
    <w:rsid w:val="009F619A"/>
    <w:rsid w:val="009F6DDE"/>
    <w:rsid w:val="00A013F3"/>
    <w:rsid w:val="00A03CEB"/>
    <w:rsid w:val="00A2111D"/>
    <w:rsid w:val="00A22488"/>
    <w:rsid w:val="00A254B7"/>
    <w:rsid w:val="00A370A8"/>
    <w:rsid w:val="00A45B4D"/>
    <w:rsid w:val="00A45E43"/>
    <w:rsid w:val="00A5354E"/>
    <w:rsid w:val="00A60421"/>
    <w:rsid w:val="00A61A2F"/>
    <w:rsid w:val="00A64F59"/>
    <w:rsid w:val="00A73847"/>
    <w:rsid w:val="00A76546"/>
    <w:rsid w:val="00A8281F"/>
    <w:rsid w:val="00A90467"/>
    <w:rsid w:val="00AA1CCA"/>
    <w:rsid w:val="00AB0F8D"/>
    <w:rsid w:val="00AB551C"/>
    <w:rsid w:val="00AC04F4"/>
    <w:rsid w:val="00AC17B4"/>
    <w:rsid w:val="00AC50E0"/>
    <w:rsid w:val="00AD0880"/>
    <w:rsid w:val="00AE696A"/>
    <w:rsid w:val="00B031E7"/>
    <w:rsid w:val="00B208D4"/>
    <w:rsid w:val="00B226C8"/>
    <w:rsid w:val="00B27589"/>
    <w:rsid w:val="00B32A01"/>
    <w:rsid w:val="00B332C0"/>
    <w:rsid w:val="00B335A6"/>
    <w:rsid w:val="00B7766D"/>
    <w:rsid w:val="00B87B1A"/>
    <w:rsid w:val="00B87FF6"/>
    <w:rsid w:val="00B92738"/>
    <w:rsid w:val="00B931DA"/>
    <w:rsid w:val="00BA3F16"/>
    <w:rsid w:val="00BD4753"/>
    <w:rsid w:val="00BD5CB1"/>
    <w:rsid w:val="00BE4BDD"/>
    <w:rsid w:val="00BE62EE"/>
    <w:rsid w:val="00BF07E3"/>
    <w:rsid w:val="00C003BA"/>
    <w:rsid w:val="00C43B66"/>
    <w:rsid w:val="00C46878"/>
    <w:rsid w:val="00C82682"/>
    <w:rsid w:val="00C847C4"/>
    <w:rsid w:val="00C90A58"/>
    <w:rsid w:val="00C94BE4"/>
    <w:rsid w:val="00CB205D"/>
    <w:rsid w:val="00CB35B2"/>
    <w:rsid w:val="00CB4A51"/>
    <w:rsid w:val="00CB4B77"/>
    <w:rsid w:val="00CB698A"/>
    <w:rsid w:val="00CD06EB"/>
    <w:rsid w:val="00CD4532"/>
    <w:rsid w:val="00CD47B0"/>
    <w:rsid w:val="00CE594B"/>
    <w:rsid w:val="00CE6104"/>
    <w:rsid w:val="00CE7918"/>
    <w:rsid w:val="00CF1B89"/>
    <w:rsid w:val="00D05D0B"/>
    <w:rsid w:val="00D16163"/>
    <w:rsid w:val="00D23562"/>
    <w:rsid w:val="00D23F58"/>
    <w:rsid w:val="00D27FE5"/>
    <w:rsid w:val="00D50B65"/>
    <w:rsid w:val="00D56509"/>
    <w:rsid w:val="00D6746B"/>
    <w:rsid w:val="00D71BA5"/>
    <w:rsid w:val="00D837C9"/>
    <w:rsid w:val="00DA2727"/>
    <w:rsid w:val="00DA51C8"/>
    <w:rsid w:val="00DB3FAD"/>
    <w:rsid w:val="00DE5F42"/>
    <w:rsid w:val="00DF47BB"/>
    <w:rsid w:val="00E0465F"/>
    <w:rsid w:val="00E21952"/>
    <w:rsid w:val="00E22256"/>
    <w:rsid w:val="00E22D6F"/>
    <w:rsid w:val="00E31F0E"/>
    <w:rsid w:val="00E3629E"/>
    <w:rsid w:val="00E36875"/>
    <w:rsid w:val="00E61C09"/>
    <w:rsid w:val="00E66C3D"/>
    <w:rsid w:val="00E76309"/>
    <w:rsid w:val="00E76540"/>
    <w:rsid w:val="00E77A59"/>
    <w:rsid w:val="00E914E7"/>
    <w:rsid w:val="00EA4652"/>
    <w:rsid w:val="00EB263C"/>
    <w:rsid w:val="00EB3B58"/>
    <w:rsid w:val="00EC7359"/>
    <w:rsid w:val="00ED040A"/>
    <w:rsid w:val="00EE3054"/>
    <w:rsid w:val="00EF2384"/>
    <w:rsid w:val="00F00606"/>
    <w:rsid w:val="00F01256"/>
    <w:rsid w:val="00F04388"/>
    <w:rsid w:val="00F11F16"/>
    <w:rsid w:val="00F14DC6"/>
    <w:rsid w:val="00F2193A"/>
    <w:rsid w:val="00F22878"/>
    <w:rsid w:val="00F35CA8"/>
    <w:rsid w:val="00F35EC2"/>
    <w:rsid w:val="00F37B0F"/>
    <w:rsid w:val="00F470AA"/>
    <w:rsid w:val="00F5224F"/>
    <w:rsid w:val="00F6758D"/>
    <w:rsid w:val="00F842DF"/>
    <w:rsid w:val="00FA1A98"/>
    <w:rsid w:val="00FA62AE"/>
    <w:rsid w:val="00FC7475"/>
    <w:rsid w:val="00FE0ED7"/>
    <w:rsid w:val="00FE20EE"/>
    <w:rsid w:val="00FE3331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tabs>
        <w:tab w:val="num" w:pos="360"/>
      </w:tabs>
      <w:ind w:left="0" w:firstLine="0"/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character" w:styleId="Strong">
    <w:name w:val="Strong"/>
    <w:basedOn w:val="DefaultParagraphFont"/>
    <w:uiPriority w:val="22"/>
    <w:qFormat/>
    <w:rsid w:val="009F60DD"/>
    <w:rPr>
      <w:b/>
      <w:bCs/>
    </w:rPr>
  </w:style>
  <w:style w:type="character" w:styleId="Emphasis">
    <w:name w:val="Emphasis"/>
    <w:basedOn w:val="DefaultParagraphFont"/>
    <w:uiPriority w:val="20"/>
    <w:qFormat/>
    <w:rsid w:val="009F60DD"/>
    <w:rPr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F60DD"/>
    <w:pPr>
      <w:spacing w:after="0" w:line="240" w:lineRule="auto"/>
      <w:ind w:right="0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F60D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24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9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3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4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8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1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1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3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18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387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8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74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73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21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94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5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36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93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8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41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77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4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1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83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5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40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7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6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5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3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67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91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9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8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205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53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7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8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5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7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5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43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7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6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8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0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5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8983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2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0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02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9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1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2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2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0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4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9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6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14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1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1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9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6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4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6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9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1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7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2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s://www.facebook.com/9.9oclocks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@9oclocks/videos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Microsoft\Templates\Minimalist%20tech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506E30C-F669-44FA-AA54-FC186BC9D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letterhead.dotx</Template>
  <TotalTime>0</TotalTime>
  <Pages>4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2026-03-14T12:27:00Z</dcterms:created>
  <dcterms:modified xsi:type="dcterms:W3CDTF">2026-03-14T12:27:00Z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